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2C8823DC" w:rsidR="003D4685" w:rsidRPr="00CD7018" w:rsidRDefault="0020226B" w:rsidP="00CD7018">
          <w:pPr>
            <w:pStyle w:val="Subtitle"/>
          </w:pPr>
          <w:r>
            <w:t xml:space="preserve">Spruce Beetle </w:t>
          </w:r>
          <w:r w:rsidR="00A31DAA">
            <w:t xml:space="preserve">Epidemic </w:t>
          </w:r>
          <w:r>
            <w:t>and Aspen Decline</w:t>
          </w:r>
          <w:r w:rsidR="00A31DAA">
            <w:t xml:space="preserve"> Management Response</w:t>
          </w:r>
          <w:r w:rsidR="00981028">
            <w:t xml:space="preserve"> (SBEADMR)</w:t>
          </w:r>
          <w:r w:rsidR="00CD7018">
            <w:t xml:space="preserve"> EIS Annual Stakeholder </w:t>
          </w:r>
          <w:r w:rsidR="00E074F4">
            <w:t>Field Trip</w:t>
          </w:r>
        </w:p>
      </w:sdtContent>
    </w:sdt>
    <w:p w14:paraId="29F3EBBC" w14:textId="362C7142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A5326F">
        <w:rPr>
          <w:color w:val="536142" w:themeColor="accent1" w:themeShade="80"/>
        </w:rPr>
        <w:t xml:space="preserve">Tuesday, </w:t>
      </w:r>
      <w:r w:rsidR="00E074F4">
        <w:rPr>
          <w:color w:val="536142" w:themeColor="accent1" w:themeShade="80"/>
        </w:rPr>
        <w:t>August</w:t>
      </w:r>
      <w:r w:rsidR="0060637B">
        <w:rPr>
          <w:color w:val="536142" w:themeColor="accent1" w:themeShade="80"/>
        </w:rPr>
        <w:t xml:space="preserve"> </w:t>
      </w:r>
      <w:r w:rsidR="00993AAB">
        <w:rPr>
          <w:color w:val="536142" w:themeColor="accent1" w:themeShade="80"/>
        </w:rPr>
        <w:t>11, 2020</w:t>
      </w:r>
      <w:r w:rsidR="00D77E27">
        <w:rPr>
          <w:color w:val="536142" w:themeColor="accent1" w:themeShade="80"/>
        </w:rPr>
        <w:t xml:space="preserve">, </w:t>
      </w:r>
      <w:r w:rsidR="00993AAB">
        <w:rPr>
          <w:color w:val="536142" w:themeColor="accent1" w:themeShade="80"/>
        </w:rPr>
        <w:t>9:0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          </w:t>
      </w:r>
    </w:p>
    <w:p w14:paraId="7F280B48" w14:textId="4C3F2EB6" w:rsidR="00E074F4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993AAB">
        <w:rPr>
          <w:color w:val="536142" w:themeColor="accent1" w:themeShade="80"/>
        </w:rPr>
        <w:t>Bald</w:t>
      </w:r>
      <w:r w:rsidR="00E074F4">
        <w:rPr>
          <w:color w:val="536142" w:themeColor="accent1" w:themeShade="80"/>
        </w:rPr>
        <w:t xml:space="preserve"> Timber Sale, </w:t>
      </w:r>
      <w:proofErr w:type="spellStart"/>
      <w:r w:rsidR="00993AAB">
        <w:rPr>
          <w:color w:val="536142" w:themeColor="accent1" w:themeShade="80"/>
        </w:rPr>
        <w:t>Paonia</w:t>
      </w:r>
      <w:proofErr w:type="spellEnd"/>
      <w:r w:rsidR="00993AAB">
        <w:rPr>
          <w:color w:val="536142" w:themeColor="accent1" w:themeShade="80"/>
        </w:rPr>
        <w:t xml:space="preserve"> R</w:t>
      </w:r>
      <w:r w:rsidR="00A5326F">
        <w:rPr>
          <w:color w:val="536142" w:themeColor="accent1" w:themeShade="80"/>
        </w:rPr>
        <w:t>anger District</w:t>
      </w:r>
    </w:p>
    <w:p w14:paraId="0DA755EE" w14:textId="70918F7A" w:rsidR="003D4685" w:rsidRPr="00E074F4" w:rsidRDefault="00E074F4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b/>
          <w:color w:val="536142" w:themeColor="accent1" w:themeShade="80"/>
        </w:rPr>
        <w:t>Group up at</w:t>
      </w:r>
      <w:r w:rsidRPr="00935278">
        <w:rPr>
          <w:b/>
          <w:color w:val="536142" w:themeColor="accent1" w:themeShade="80"/>
        </w:rPr>
        <w:t>:</w:t>
      </w:r>
      <w:r w:rsidR="008B44DB">
        <w:rPr>
          <w:color w:val="536142" w:themeColor="accent1" w:themeShade="80"/>
        </w:rPr>
        <w:t xml:space="preserve"> FS Boundary, FS Road </w:t>
      </w:r>
      <w:proofErr w:type="gramStart"/>
      <w:r w:rsidR="008B44DB">
        <w:rPr>
          <w:color w:val="536142" w:themeColor="accent1" w:themeShade="80"/>
        </w:rPr>
        <w:t xml:space="preserve">713; </w:t>
      </w:r>
      <w:r w:rsidR="00AC4152" w:rsidRPr="00E074F4">
        <w:rPr>
          <w:color w:val="536142" w:themeColor="accent1" w:themeShade="80"/>
        </w:rPr>
        <w:t xml:space="preserve"> </w:t>
      </w:r>
      <w:r w:rsidR="008B44DB" w:rsidRPr="008B44DB">
        <w:rPr>
          <w:color w:val="536142" w:themeColor="accent1" w:themeShade="80"/>
        </w:rPr>
        <w:t>38.568310</w:t>
      </w:r>
      <w:proofErr w:type="gramEnd"/>
      <w:r w:rsidR="008B44DB" w:rsidRPr="008B44DB">
        <w:rPr>
          <w:color w:val="536142" w:themeColor="accent1" w:themeShade="80"/>
        </w:rPr>
        <w:t>, -107.459410</w:t>
      </w:r>
      <w:r w:rsidR="00AC4152" w:rsidRPr="00E074F4">
        <w:rPr>
          <w:color w:val="536142" w:themeColor="accent1" w:themeShade="80"/>
        </w:rPr>
        <w:t xml:space="preserve">        </w:t>
      </w:r>
      <w:r w:rsidR="0047035D" w:rsidRPr="00E074F4">
        <w:rPr>
          <w:color w:val="536142" w:themeColor="accent1" w:themeShade="80"/>
        </w:rPr>
        <w:t xml:space="preserve">                                                                    </w:t>
      </w:r>
    </w:p>
    <w:p w14:paraId="54433CFA" w14:textId="4FB01AD9" w:rsidR="00A1077E" w:rsidRDefault="00A1077E">
      <w:r>
        <w:t xml:space="preserve"> </w:t>
      </w:r>
      <w:r w:rsidRPr="008D1608">
        <w:rPr>
          <w:b/>
        </w:rPr>
        <w:t>Facilitator</w:t>
      </w:r>
      <w:r>
        <w:t xml:space="preserve">:  </w:t>
      </w:r>
      <w:r w:rsidR="00993AAB">
        <w:t>Susan Hansen</w:t>
      </w:r>
    </w:p>
    <w:p w14:paraId="62DBB0BF" w14:textId="5BC697A7" w:rsidR="004A77A7" w:rsidRDefault="001D5712">
      <w:r>
        <w:tab/>
      </w:r>
      <w:r>
        <w:tab/>
      </w:r>
      <w:r w:rsidR="00993AAB">
        <w:tab/>
        <w:t xml:space="preserve">      </w:t>
      </w:r>
      <w:r w:rsidRPr="001D5712">
        <w:rPr>
          <w:b/>
        </w:rPr>
        <w:t>Please Bring</w:t>
      </w:r>
      <w:r w:rsidRPr="001D05D2">
        <w:rPr>
          <w:b/>
        </w:rPr>
        <w:t>:</w:t>
      </w:r>
      <w:r>
        <w:rPr>
          <w:b/>
        </w:rPr>
        <w:t xml:space="preserve"> </w:t>
      </w:r>
      <w:r w:rsidR="00993AAB" w:rsidRPr="00993AAB">
        <w:t xml:space="preserve">Participants are asked to bring a </w:t>
      </w:r>
      <w:r w:rsidR="00285A45">
        <w:t xml:space="preserve">mask, </w:t>
      </w:r>
      <w:r w:rsidR="00993AAB" w:rsidRPr="00993AAB">
        <w:t xml:space="preserve">sack lunch and water bottle. </w:t>
      </w:r>
      <w:proofErr w:type="gramStart"/>
      <w:r w:rsidR="00993AAB" w:rsidRPr="00993AAB">
        <w:t>Also</w:t>
      </w:r>
      <w:proofErr w:type="gramEnd"/>
      <w:r w:rsidR="00993AAB" w:rsidRPr="00993AAB">
        <w:t xml:space="preserve"> it is advisable to have sunscreen, good hiking shoes/boots, insect repellent and a long sleeve shirt along.</w:t>
      </w:r>
    </w:p>
    <w:p w14:paraId="335DD0F9" w14:textId="23CF3B4A" w:rsidR="00451223" w:rsidRPr="00451223" w:rsidRDefault="00451223">
      <w:r>
        <w:rPr>
          <w:b/>
        </w:rPr>
        <w:t xml:space="preserve">COVID precautions: </w:t>
      </w:r>
      <w:r w:rsidR="00285A45">
        <w:t xml:space="preserve">Masks are required. Please maintain a </w:t>
      </w:r>
      <w:proofErr w:type="gramStart"/>
      <w:r w:rsidR="00285A45">
        <w:t>6 foot</w:t>
      </w:r>
      <w:proofErr w:type="gramEnd"/>
      <w:r w:rsidR="00285A45">
        <w:t xml:space="preserve"> distance from others on the trip.</w:t>
      </w:r>
    </w:p>
    <w:p w14:paraId="43E86E2A" w14:textId="5A95E325" w:rsidR="004A77A7" w:rsidRPr="004A77A7" w:rsidRDefault="004A77A7">
      <w:pPr>
        <w:rPr>
          <w:b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5AB4B9BE" w:rsidR="004A77A7" w:rsidRPr="007022CA" w:rsidRDefault="00993AAB" w:rsidP="00E074F4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9:0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429AC3C7" w14:textId="6DF281C3" w:rsidR="004A77A7" w:rsidRDefault="000A4F50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Meet at FS boundary (FS 713;</w:t>
            </w:r>
            <w:r w:rsidR="00D670A0">
              <w:rPr>
                <w:rFonts w:asciiTheme="minorHAnsi" w:hAnsiTheme="minorHAnsi"/>
                <w:b w:val="0"/>
                <w:color w:val="auto"/>
              </w:rPr>
              <w:t xml:space="preserve"> </w:t>
            </w:r>
            <w:r w:rsidR="00D670A0" w:rsidRPr="00D670A0">
              <w:rPr>
                <w:rFonts w:asciiTheme="minorHAnsi" w:hAnsiTheme="minorHAnsi"/>
                <w:b w:val="0"/>
                <w:color w:val="auto"/>
              </w:rPr>
              <w:t>38.568310, -107.459410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)</w:t>
            </w:r>
          </w:p>
          <w:p w14:paraId="2F659093" w14:textId="1468BD7C" w:rsidR="000A4F50" w:rsidRPr="000A4F50" w:rsidRDefault="00714790" w:rsidP="000A4F50">
            <w:hyperlink r:id="rId10" w:history="1">
              <w:r w:rsidR="00D670A0" w:rsidRPr="00D670A0">
                <w:rPr>
                  <w:rStyle w:val="Hyperlink"/>
                </w:rPr>
                <w:t>Google Maps directions from Crawford, CO</w:t>
              </w:r>
            </w:hyperlink>
          </w:p>
        </w:tc>
        <w:tc>
          <w:tcPr>
            <w:tcW w:w="1798" w:type="dxa"/>
          </w:tcPr>
          <w:p w14:paraId="6668184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D670A0" w:rsidRPr="001202F5" w14:paraId="2CF9A005" w14:textId="77777777" w:rsidTr="008A48EF">
        <w:tc>
          <w:tcPr>
            <w:tcW w:w="985" w:type="dxa"/>
          </w:tcPr>
          <w:p w14:paraId="6F594D6E" w14:textId="7F7CAF03" w:rsidR="00D670A0" w:rsidRDefault="00D670A0" w:rsidP="00E074F4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9:15</w:t>
            </w:r>
          </w:p>
        </w:tc>
        <w:tc>
          <w:tcPr>
            <w:tcW w:w="8007" w:type="dxa"/>
          </w:tcPr>
          <w:p w14:paraId="4FFC577E" w14:textId="0EAB94F1" w:rsidR="00D670A0" w:rsidRDefault="00D670A0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Caravan to parking spot near Bald T</w:t>
            </w:r>
            <w:r w:rsidR="00A5326F">
              <w:rPr>
                <w:rFonts w:asciiTheme="minorHAnsi" w:hAnsiTheme="minorHAnsi"/>
                <w:b w:val="0"/>
                <w:color w:val="auto"/>
              </w:rPr>
              <w:t>imber Sale</w:t>
            </w:r>
          </w:p>
        </w:tc>
        <w:tc>
          <w:tcPr>
            <w:tcW w:w="1798" w:type="dxa"/>
          </w:tcPr>
          <w:p w14:paraId="1EB55138" w14:textId="77777777" w:rsidR="00D670A0" w:rsidRPr="001202F5" w:rsidRDefault="00D670A0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993AAB" w:rsidRPr="00C77227" w14:paraId="391A0BB5" w14:textId="77777777" w:rsidTr="008A48EF">
        <w:tc>
          <w:tcPr>
            <w:tcW w:w="985" w:type="dxa"/>
          </w:tcPr>
          <w:p w14:paraId="2BA83EF7" w14:textId="7FA5E253" w:rsidR="00993AAB" w:rsidRDefault="00D670A0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9:30</w:t>
            </w:r>
          </w:p>
        </w:tc>
        <w:tc>
          <w:tcPr>
            <w:tcW w:w="8007" w:type="dxa"/>
          </w:tcPr>
          <w:p w14:paraId="70844E4A" w14:textId="60E67C8A" w:rsidR="00993AAB" w:rsidRPr="004A77A7" w:rsidRDefault="00993AAB" w:rsidP="00993AAB">
            <w:r>
              <w:t>Welcome and Introductions</w:t>
            </w:r>
          </w:p>
        </w:tc>
        <w:tc>
          <w:tcPr>
            <w:tcW w:w="1798" w:type="dxa"/>
          </w:tcPr>
          <w:p w14:paraId="1EBC4E71" w14:textId="6B5455FF" w:rsidR="00993AAB" w:rsidRPr="00C77227" w:rsidRDefault="00993AAB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451223" w:rsidRPr="00C77227" w14:paraId="6E76CDEB" w14:textId="77777777" w:rsidTr="008A48EF">
        <w:tc>
          <w:tcPr>
            <w:tcW w:w="985" w:type="dxa"/>
          </w:tcPr>
          <w:p w14:paraId="6AA86C55" w14:textId="07EB6400" w:rsidR="00451223" w:rsidRDefault="00D670A0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9:45</w:t>
            </w:r>
          </w:p>
        </w:tc>
        <w:tc>
          <w:tcPr>
            <w:tcW w:w="8007" w:type="dxa"/>
          </w:tcPr>
          <w:p w14:paraId="5A50F496" w14:textId="04BB1C20" w:rsidR="00451223" w:rsidRDefault="00451223" w:rsidP="00993AAB">
            <w:r>
              <w:t xml:space="preserve">SBEADMR Update </w:t>
            </w:r>
          </w:p>
        </w:tc>
        <w:tc>
          <w:tcPr>
            <w:tcW w:w="1798" w:type="dxa"/>
          </w:tcPr>
          <w:p w14:paraId="6EC3F40F" w14:textId="478336F6" w:rsidR="00451223" w:rsidRDefault="00451223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 xml:space="preserve">Clay </w:t>
            </w:r>
            <w:proofErr w:type="spellStart"/>
            <w:r>
              <w:rPr>
                <w:rFonts w:asciiTheme="minorHAnsi" w:hAnsiTheme="minorHAnsi"/>
                <w:b w:val="0"/>
                <w:color w:val="auto"/>
              </w:rPr>
              <w:t>Speas</w:t>
            </w:r>
            <w:proofErr w:type="spellEnd"/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71FDEE1B" w:rsidR="004A77A7" w:rsidRDefault="00D670A0" w:rsidP="00993AAB">
                <w:r>
                  <w:t>10</w:t>
                </w:r>
                <w:r w:rsidR="008E3920">
                  <w:t>:</w:t>
                </w:r>
                <w:r>
                  <w:t>00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06878336" w14:textId="77777777" w:rsidR="00993AAB" w:rsidRDefault="00993AAB" w:rsidP="00993AAB">
                <w:r>
                  <w:t>Begin tour through treatment area</w:t>
                </w:r>
              </w:p>
              <w:p w14:paraId="316625CD" w14:textId="4D46387B" w:rsidR="00451223" w:rsidRDefault="00451223" w:rsidP="00451223">
                <w:pPr>
                  <w:pStyle w:val="ListParagraph"/>
                  <w:numPr>
                    <w:ilvl w:val="0"/>
                    <w:numId w:val="12"/>
                  </w:numPr>
                </w:pPr>
                <w:r>
                  <w:t xml:space="preserve">History and Overview of the Area </w:t>
                </w:r>
                <w:r>
                  <w:rPr>
                    <w:i/>
                  </w:rPr>
                  <w:t>(Cari Johnson)</w:t>
                </w:r>
              </w:p>
              <w:p w14:paraId="2C833002" w14:textId="3883CD0A" w:rsidR="004A77A7" w:rsidRPr="00A1077E" w:rsidRDefault="00451223" w:rsidP="00451223">
                <w:pPr>
                  <w:pStyle w:val="ListParagraph"/>
                  <w:numPr>
                    <w:ilvl w:val="0"/>
                    <w:numId w:val="12"/>
                  </w:numPr>
                </w:pPr>
                <w:proofErr w:type="spellStart"/>
                <w:r>
                  <w:t>Silv</w:t>
                </w:r>
                <w:proofErr w:type="spellEnd"/>
                <w:r>
                  <w:t xml:space="preserve"> RX </w:t>
                </w:r>
                <w:r>
                  <w:rPr>
                    <w:i/>
                  </w:rPr>
                  <w:t>(Scott Johnson, Mike Battaglia</w:t>
                </w:r>
                <w:r>
                  <w:t>)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4A77A7"/>
        </w:tc>
      </w:tr>
      <w:tr w:rsidR="00451223" w14:paraId="0879ADDA" w14:textId="77777777" w:rsidTr="008A48EF">
        <w:tc>
          <w:tcPr>
            <w:tcW w:w="985" w:type="dxa"/>
          </w:tcPr>
          <w:p w14:paraId="773A08E6" w14:textId="1C87CBF4" w:rsidR="00451223" w:rsidRDefault="00DB2E5F" w:rsidP="00993AAB">
            <w:r>
              <w:t>12:0</w:t>
            </w:r>
            <w:r w:rsidR="00451223">
              <w:t>0</w:t>
            </w:r>
          </w:p>
        </w:tc>
        <w:tc>
          <w:tcPr>
            <w:tcW w:w="8007" w:type="dxa"/>
          </w:tcPr>
          <w:p w14:paraId="08744E01" w14:textId="46D487C7" w:rsidR="00451223" w:rsidRDefault="00451223" w:rsidP="00993AAB">
            <w:r>
              <w:t>Lunch &amp; Science team updates</w:t>
            </w:r>
          </w:p>
        </w:tc>
        <w:tc>
          <w:tcPr>
            <w:tcW w:w="1798" w:type="dxa"/>
          </w:tcPr>
          <w:p w14:paraId="6269A54C" w14:textId="77777777" w:rsidR="00451223" w:rsidRDefault="00451223" w:rsidP="004A77A7">
            <w:r>
              <w:t>Mike Battaglia</w:t>
            </w:r>
          </w:p>
          <w:p w14:paraId="6DF0FE97" w14:textId="77777777" w:rsidR="00451223" w:rsidRDefault="00451223" w:rsidP="004A77A7">
            <w:r>
              <w:t xml:space="preserve">Jason </w:t>
            </w:r>
            <w:proofErr w:type="spellStart"/>
            <w:r>
              <w:t>Sibold</w:t>
            </w:r>
            <w:proofErr w:type="spellEnd"/>
          </w:p>
          <w:p w14:paraId="7D0945C8" w14:textId="77777777" w:rsidR="00451223" w:rsidRDefault="00451223" w:rsidP="004A77A7">
            <w:r>
              <w:t>Tony Cheng</w:t>
            </w:r>
          </w:p>
          <w:p w14:paraId="70E125F2" w14:textId="58DDB9BC" w:rsidR="00451223" w:rsidRDefault="00451223" w:rsidP="004A77A7">
            <w:r>
              <w:t>Kevin Barrett</w:t>
            </w:r>
          </w:p>
        </w:tc>
      </w:tr>
      <w:tr w:rsidR="00993AAB" w14:paraId="7B7A5B4A" w14:textId="77777777" w:rsidTr="008A48EF">
        <w:tc>
          <w:tcPr>
            <w:tcW w:w="985" w:type="dxa"/>
          </w:tcPr>
          <w:p w14:paraId="3EC23B56" w14:textId="67C7037D" w:rsidR="00993AAB" w:rsidRDefault="00451223" w:rsidP="00993AAB">
            <w:r>
              <w:t>1:0</w:t>
            </w:r>
            <w:r w:rsidR="00993AAB">
              <w:t>0</w:t>
            </w:r>
          </w:p>
        </w:tc>
        <w:tc>
          <w:tcPr>
            <w:tcW w:w="8007" w:type="dxa"/>
          </w:tcPr>
          <w:p w14:paraId="3C6B1B00" w14:textId="78CC6B3B" w:rsidR="00993AAB" w:rsidRDefault="00993AAB" w:rsidP="008E3920">
            <w:r>
              <w:t>Return to vehicles – Wrap Up</w:t>
            </w:r>
          </w:p>
        </w:tc>
        <w:tc>
          <w:tcPr>
            <w:tcW w:w="1798" w:type="dxa"/>
          </w:tcPr>
          <w:p w14:paraId="73F790C9" w14:textId="77777777" w:rsidR="00993AAB" w:rsidRDefault="00993AAB" w:rsidP="004A77A7"/>
        </w:tc>
      </w:tr>
    </w:tbl>
    <w:p w14:paraId="069327A8" w14:textId="77777777" w:rsidR="004720FD" w:rsidRDefault="004720FD" w:rsidP="00451223">
      <w:pPr>
        <w:rPr>
          <w:b/>
        </w:rPr>
      </w:pPr>
    </w:p>
    <w:sectPr w:rsidR="004720FD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4F515" w14:textId="77777777" w:rsidR="00714790" w:rsidRDefault="00714790">
      <w:r>
        <w:separator/>
      </w:r>
    </w:p>
  </w:endnote>
  <w:endnote w:type="continuationSeparator" w:id="0">
    <w:p w14:paraId="63DC9431" w14:textId="77777777" w:rsidR="00714790" w:rsidRDefault="0071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512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01A5D" w14:textId="77777777" w:rsidR="00714790" w:rsidRDefault="00714790">
      <w:r>
        <w:separator/>
      </w:r>
    </w:p>
  </w:footnote>
  <w:footnote w:type="continuationSeparator" w:id="0">
    <w:p w14:paraId="313D6F9F" w14:textId="77777777" w:rsidR="00714790" w:rsidRDefault="00714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A5D1F"/>
    <w:multiLevelType w:val="hybridMultilevel"/>
    <w:tmpl w:val="8F6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E5838"/>
    <w:multiLevelType w:val="hybridMultilevel"/>
    <w:tmpl w:val="65C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5F8E"/>
    <w:rsid w:val="000077F2"/>
    <w:rsid w:val="00030941"/>
    <w:rsid w:val="000413A9"/>
    <w:rsid w:val="00046CE4"/>
    <w:rsid w:val="000A4F50"/>
    <w:rsid w:val="000D5615"/>
    <w:rsid w:val="000E25FD"/>
    <w:rsid w:val="000E371F"/>
    <w:rsid w:val="001202F5"/>
    <w:rsid w:val="00194EEA"/>
    <w:rsid w:val="001A3639"/>
    <w:rsid w:val="001D05D2"/>
    <w:rsid w:val="001D5712"/>
    <w:rsid w:val="0020226B"/>
    <w:rsid w:val="00203499"/>
    <w:rsid w:val="00245807"/>
    <w:rsid w:val="00253020"/>
    <w:rsid w:val="00255DF2"/>
    <w:rsid w:val="0028444C"/>
    <w:rsid w:val="00285A45"/>
    <w:rsid w:val="002A52D2"/>
    <w:rsid w:val="002B2D73"/>
    <w:rsid w:val="002B6ACF"/>
    <w:rsid w:val="002C44EF"/>
    <w:rsid w:val="002D1DCE"/>
    <w:rsid w:val="002E4945"/>
    <w:rsid w:val="003003C1"/>
    <w:rsid w:val="00306C29"/>
    <w:rsid w:val="0032155B"/>
    <w:rsid w:val="0033628B"/>
    <w:rsid w:val="00341761"/>
    <w:rsid w:val="00345279"/>
    <w:rsid w:val="003672B8"/>
    <w:rsid w:val="0037026F"/>
    <w:rsid w:val="00372215"/>
    <w:rsid w:val="003741DF"/>
    <w:rsid w:val="00384D0F"/>
    <w:rsid w:val="003A60DD"/>
    <w:rsid w:val="003C59A6"/>
    <w:rsid w:val="003D0734"/>
    <w:rsid w:val="003D4685"/>
    <w:rsid w:val="003D64E1"/>
    <w:rsid w:val="0040779A"/>
    <w:rsid w:val="00434B24"/>
    <w:rsid w:val="00451223"/>
    <w:rsid w:val="00451630"/>
    <w:rsid w:val="00466DB9"/>
    <w:rsid w:val="0047035D"/>
    <w:rsid w:val="004720FD"/>
    <w:rsid w:val="00476246"/>
    <w:rsid w:val="004907ED"/>
    <w:rsid w:val="004A77A7"/>
    <w:rsid w:val="004C009F"/>
    <w:rsid w:val="004E1A25"/>
    <w:rsid w:val="00525FAD"/>
    <w:rsid w:val="005416CB"/>
    <w:rsid w:val="00566DF3"/>
    <w:rsid w:val="005867FF"/>
    <w:rsid w:val="00594206"/>
    <w:rsid w:val="00600310"/>
    <w:rsid w:val="00600EAF"/>
    <w:rsid w:val="0060637B"/>
    <w:rsid w:val="006133A0"/>
    <w:rsid w:val="006220EE"/>
    <w:rsid w:val="00633577"/>
    <w:rsid w:val="006426CD"/>
    <w:rsid w:val="00650377"/>
    <w:rsid w:val="00674DA7"/>
    <w:rsid w:val="00691BAD"/>
    <w:rsid w:val="006A44FC"/>
    <w:rsid w:val="006B6CA6"/>
    <w:rsid w:val="006D1C57"/>
    <w:rsid w:val="006D61B7"/>
    <w:rsid w:val="006F78E1"/>
    <w:rsid w:val="007001B0"/>
    <w:rsid w:val="007022CA"/>
    <w:rsid w:val="00703DE2"/>
    <w:rsid w:val="0071191D"/>
    <w:rsid w:val="00714790"/>
    <w:rsid w:val="00714C6F"/>
    <w:rsid w:val="0072409B"/>
    <w:rsid w:val="0073112B"/>
    <w:rsid w:val="00740810"/>
    <w:rsid w:val="00747777"/>
    <w:rsid w:val="00764709"/>
    <w:rsid w:val="00766DD4"/>
    <w:rsid w:val="007702C2"/>
    <w:rsid w:val="00781D57"/>
    <w:rsid w:val="00791EFA"/>
    <w:rsid w:val="00794293"/>
    <w:rsid w:val="007A7193"/>
    <w:rsid w:val="007B3A2E"/>
    <w:rsid w:val="007B7C43"/>
    <w:rsid w:val="007C6E2A"/>
    <w:rsid w:val="007D2B49"/>
    <w:rsid w:val="007E153E"/>
    <w:rsid w:val="007E6BB5"/>
    <w:rsid w:val="008002B8"/>
    <w:rsid w:val="00823AFF"/>
    <w:rsid w:val="00830D97"/>
    <w:rsid w:val="00854C01"/>
    <w:rsid w:val="00894B51"/>
    <w:rsid w:val="008B44DB"/>
    <w:rsid w:val="008D1608"/>
    <w:rsid w:val="008E3920"/>
    <w:rsid w:val="00935278"/>
    <w:rsid w:val="0093603E"/>
    <w:rsid w:val="00936491"/>
    <w:rsid w:val="00937E67"/>
    <w:rsid w:val="0094379C"/>
    <w:rsid w:val="00972C74"/>
    <w:rsid w:val="009744CC"/>
    <w:rsid w:val="009769C4"/>
    <w:rsid w:val="00981028"/>
    <w:rsid w:val="00993AAB"/>
    <w:rsid w:val="009946B8"/>
    <w:rsid w:val="009969F3"/>
    <w:rsid w:val="009B5FC8"/>
    <w:rsid w:val="009E12AF"/>
    <w:rsid w:val="00A018C1"/>
    <w:rsid w:val="00A0714A"/>
    <w:rsid w:val="00A1077E"/>
    <w:rsid w:val="00A11708"/>
    <w:rsid w:val="00A31DAA"/>
    <w:rsid w:val="00A5326F"/>
    <w:rsid w:val="00A549B4"/>
    <w:rsid w:val="00A55696"/>
    <w:rsid w:val="00AC4152"/>
    <w:rsid w:val="00AC7EF0"/>
    <w:rsid w:val="00AE4465"/>
    <w:rsid w:val="00B16A4D"/>
    <w:rsid w:val="00B90CAC"/>
    <w:rsid w:val="00BF5400"/>
    <w:rsid w:val="00C056FA"/>
    <w:rsid w:val="00C620C3"/>
    <w:rsid w:val="00C77227"/>
    <w:rsid w:val="00C95B28"/>
    <w:rsid w:val="00CA52EC"/>
    <w:rsid w:val="00CB0CF6"/>
    <w:rsid w:val="00CB3F37"/>
    <w:rsid w:val="00CB6E3C"/>
    <w:rsid w:val="00CD7018"/>
    <w:rsid w:val="00CF76CD"/>
    <w:rsid w:val="00D07D34"/>
    <w:rsid w:val="00D24768"/>
    <w:rsid w:val="00D47185"/>
    <w:rsid w:val="00D61ED8"/>
    <w:rsid w:val="00D670A0"/>
    <w:rsid w:val="00D724AB"/>
    <w:rsid w:val="00D77E27"/>
    <w:rsid w:val="00D96ACF"/>
    <w:rsid w:val="00DA2039"/>
    <w:rsid w:val="00DA7008"/>
    <w:rsid w:val="00DB2E5F"/>
    <w:rsid w:val="00DE4C23"/>
    <w:rsid w:val="00DE71D8"/>
    <w:rsid w:val="00DE75E8"/>
    <w:rsid w:val="00DF57B5"/>
    <w:rsid w:val="00E074F4"/>
    <w:rsid w:val="00E14B73"/>
    <w:rsid w:val="00E21A25"/>
    <w:rsid w:val="00E2312D"/>
    <w:rsid w:val="00E37BD0"/>
    <w:rsid w:val="00E42C35"/>
    <w:rsid w:val="00E51A34"/>
    <w:rsid w:val="00E52A1F"/>
    <w:rsid w:val="00E5591C"/>
    <w:rsid w:val="00E83E1A"/>
    <w:rsid w:val="00EC4509"/>
    <w:rsid w:val="00EE4CFA"/>
    <w:rsid w:val="00EF08E5"/>
    <w:rsid w:val="00F0678B"/>
    <w:rsid w:val="00F14A64"/>
    <w:rsid w:val="00F42D3D"/>
    <w:rsid w:val="00F45B12"/>
    <w:rsid w:val="00F51777"/>
    <w:rsid w:val="00F52413"/>
    <w:rsid w:val="00F80449"/>
    <w:rsid w:val="00F95DB0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70A0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maps/dir/Crawford,+CO/38.5682106,-107.4594902/@38.5685317,-107.4595824,592m/data=!3m1!1e3!4m9!4m8!1m5!1m1!1s0x87409ed01009c089:0x61b81b9fe3439143!2m2!1d-107.6089466!2d38.7038767!1m0!3e0?shorturl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D14C4"/>
    <w:rsid w:val="000F1502"/>
    <w:rsid w:val="00182B0F"/>
    <w:rsid w:val="001D5318"/>
    <w:rsid w:val="001E3302"/>
    <w:rsid w:val="001F04D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B339D"/>
    <w:rsid w:val="006455CE"/>
    <w:rsid w:val="00647452"/>
    <w:rsid w:val="006834C6"/>
    <w:rsid w:val="006C5F6D"/>
    <w:rsid w:val="006D014F"/>
    <w:rsid w:val="0071749A"/>
    <w:rsid w:val="007A3126"/>
    <w:rsid w:val="007F72C5"/>
    <w:rsid w:val="00806CFF"/>
    <w:rsid w:val="0081139E"/>
    <w:rsid w:val="00844679"/>
    <w:rsid w:val="008D26D6"/>
    <w:rsid w:val="009110DA"/>
    <w:rsid w:val="00931329"/>
    <w:rsid w:val="00980F02"/>
    <w:rsid w:val="00A010E4"/>
    <w:rsid w:val="00A50C95"/>
    <w:rsid w:val="00AD5424"/>
    <w:rsid w:val="00B630DE"/>
    <w:rsid w:val="00BB0D97"/>
    <w:rsid w:val="00BD6B24"/>
    <w:rsid w:val="00C22AF4"/>
    <w:rsid w:val="00C72B4C"/>
    <w:rsid w:val="00C909B9"/>
    <w:rsid w:val="00CE1781"/>
    <w:rsid w:val="00DA40B5"/>
    <w:rsid w:val="00DF7CFB"/>
    <w:rsid w:val="00EA4D0A"/>
    <w:rsid w:val="00EB741B"/>
    <w:rsid w:val="00EB7FC2"/>
    <w:rsid w:val="00EC1D40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D58670640771441095E6CEEC6F750DA0">
    <w:name w:val="D58670640771441095E6CEEC6F750DA0"/>
  </w:style>
  <w:style w:type="paragraph" w:customStyle="1" w:styleId="E588634F48A343DBBEFA038CE569348A">
    <w:name w:val="E588634F48A343DBBEFA038CE569348A"/>
  </w:style>
  <w:style w:type="paragraph" w:customStyle="1" w:styleId="71E64EA9AC7140D9AC080E2B5246DB89">
    <w:name w:val="71E64EA9AC7140D9AC080E2B5246DB89"/>
  </w:style>
  <w:style w:type="paragraph" w:customStyle="1" w:styleId="FF7BCA7DA2EA40549FFF2C24F873CE7B">
    <w:name w:val="FF7BCA7DA2EA40549FFF2C24F873CE7B"/>
  </w:style>
  <w:style w:type="paragraph" w:customStyle="1" w:styleId="5CA74375DC1845BDA714BE83B822DBD9">
    <w:name w:val="5CA74375DC1845BDA714BE83B822DBD9"/>
  </w:style>
  <w:style w:type="paragraph" w:customStyle="1" w:styleId="851AF2CDBAE1410DA83066B593667CCE">
    <w:name w:val="851AF2CDBAE1410DA83066B593667CCE"/>
  </w:style>
  <w:style w:type="paragraph" w:customStyle="1" w:styleId="81DD2A1FABB841C9AD45C1C1BCD036CD">
    <w:name w:val="81DD2A1FABB841C9AD45C1C1BCD036CD"/>
  </w:style>
  <w:style w:type="paragraph" w:customStyle="1" w:styleId="8A3E1511C4C64797ACA6C04AE79F557C">
    <w:name w:val="8A3E1511C4C64797ACA6C04AE79F557C"/>
  </w:style>
  <w:style w:type="paragraph" w:customStyle="1" w:styleId="277DAF9B3F3844599DFE778F4B51ACC1">
    <w:name w:val="277DAF9B3F3844599DFE778F4B51ACC1"/>
  </w:style>
  <w:style w:type="paragraph" w:customStyle="1" w:styleId="188BC6F3E8DA42B2906D90E5569CF45F">
    <w:name w:val="188BC6F3E8DA42B2906D90E5569CF45F"/>
  </w:style>
  <w:style w:type="paragraph" w:customStyle="1" w:styleId="A955BFD6EEB449F0BFC73F0E5A43B32C">
    <w:name w:val="A955BFD6EEB449F0BFC73F0E5A43B32C"/>
  </w:style>
  <w:style w:type="paragraph" w:customStyle="1" w:styleId="5BA73F21115D4D34A6CA063222ED963E">
    <w:name w:val="5BA73F21115D4D34A6CA063222ED963E"/>
  </w:style>
  <w:style w:type="paragraph" w:customStyle="1" w:styleId="7D3EB52815344645A23C2E2D50A047E2">
    <w:name w:val="7D3EB52815344645A23C2E2D50A047E2"/>
  </w:style>
  <w:style w:type="paragraph" w:customStyle="1" w:styleId="9C6CCA56E812479A9B6ACAA6797E27C1">
    <w:name w:val="9C6CCA56E812479A9B6ACAA6797E27C1"/>
  </w:style>
  <w:style w:type="paragraph" w:customStyle="1" w:styleId="D3818EF6EED94CB6B99B3AB29C1BF6FD">
    <w:name w:val="D3818EF6EED94CB6B99B3AB29C1BF6FD"/>
  </w:style>
  <w:style w:type="paragraph" w:customStyle="1" w:styleId="E37DF25382434CC78401D2EE44A6A417">
    <w:name w:val="E37DF25382434CC78401D2EE44A6A417"/>
  </w:style>
  <w:style w:type="paragraph" w:customStyle="1" w:styleId="FD500B73E7354CBFA341113FF05B8C53">
    <w:name w:val="FD500B73E7354CBFA341113FF05B8C53"/>
    <w:rsid w:val="0071749A"/>
  </w:style>
  <w:style w:type="paragraph" w:customStyle="1" w:styleId="8BE3FA9386754E1F944D4C0007BBC2BB">
    <w:name w:val="8BE3FA9386754E1F944D4C0007BBC2BB"/>
    <w:rsid w:val="0071749A"/>
  </w:style>
  <w:style w:type="paragraph" w:customStyle="1" w:styleId="82C9CC1C92994991A9746B2BDC83B4C6">
    <w:name w:val="82C9CC1C92994991A9746B2BDC83B4C6"/>
    <w:rsid w:val="0071749A"/>
  </w:style>
  <w:style w:type="paragraph" w:customStyle="1" w:styleId="D08A267DC04C429DB167E755E0C14A68">
    <w:name w:val="D08A267DC04C429DB167E755E0C14A68"/>
    <w:rsid w:val="0071749A"/>
  </w:style>
  <w:style w:type="paragraph" w:customStyle="1" w:styleId="C9B67A310DAB4BF1B1AB09748A2FB2A4">
    <w:name w:val="C9B67A310DAB4BF1B1AB09748A2FB2A4"/>
    <w:rsid w:val="0071749A"/>
  </w:style>
  <w:style w:type="paragraph" w:customStyle="1" w:styleId="B65C7140AA2849159D80C4F3905BC52D">
    <w:name w:val="B65C7140AA2849159D80C4F3905BC52D"/>
    <w:rsid w:val="0071749A"/>
  </w:style>
  <w:style w:type="paragraph" w:customStyle="1" w:styleId="34960E2159124869BE1A7C39DD0CFF6A">
    <w:name w:val="34960E2159124869BE1A7C39DD0CFF6A"/>
    <w:rsid w:val="0071749A"/>
  </w:style>
  <w:style w:type="paragraph" w:customStyle="1" w:styleId="33518B6AD930481FA37D3200E2E89106">
    <w:name w:val="33518B6AD930481FA37D3200E2E89106"/>
    <w:rsid w:val="0071749A"/>
  </w:style>
  <w:style w:type="paragraph" w:customStyle="1" w:styleId="C0688BB3021447C5950968DA39F3CA0D">
    <w:name w:val="C0688BB3021447C5950968DA39F3CA0D"/>
    <w:rsid w:val="0071749A"/>
  </w:style>
  <w:style w:type="paragraph" w:customStyle="1" w:styleId="4D926AF2B71246B1B063EB989AF0A850">
    <w:name w:val="4D926AF2B71246B1B063EB989AF0A850"/>
    <w:rsid w:val="0071749A"/>
  </w:style>
  <w:style w:type="paragraph" w:customStyle="1" w:styleId="E38BEAAC6E1A4CB9868F7E7A02009DD8">
    <w:name w:val="E38BEAAC6E1A4CB9868F7E7A02009DD8"/>
    <w:rsid w:val="0071749A"/>
  </w:style>
  <w:style w:type="paragraph" w:customStyle="1" w:styleId="1FD1BD1078A249E1BA815CC93753D564">
    <w:name w:val="1FD1BD1078A249E1BA815CC93753D564"/>
    <w:rsid w:val="0071749A"/>
  </w:style>
  <w:style w:type="paragraph" w:customStyle="1" w:styleId="5761DFFC1E7143AF827A6A7902AAF7E8">
    <w:name w:val="5761DFFC1E7143AF827A6A7902AAF7E8"/>
    <w:rsid w:val="0071749A"/>
  </w:style>
  <w:style w:type="paragraph" w:customStyle="1" w:styleId="C49D1863876B4E32A973DBF2FF66374B">
    <w:name w:val="C49D1863876B4E32A973DBF2FF66374B"/>
    <w:rsid w:val="0071749A"/>
  </w:style>
  <w:style w:type="paragraph" w:customStyle="1" w:styleId="7B35D39F8F314DE9BC709384C2906C26">
    <w:name w:val="7B35D39F8F314DE9BC709384C2906C26"/>
    <w:rsid w:val="00EB7FC2"/>
  </w:style>
  <w:style w:type="paragraph" w:customStyle="1" w:styleId="F6F88E50EB9D44B690556EA2373BFA01">
    <w:name w:val="F6F88E50EB9D44B690556EA2373BFA01"/>
    <w:rsid w:val="00EB7FC2"/>
  </w:style>
  <w:style w:type="paragraph" w:customStyle="1" w:styleId="A1B61B9E1D7B40E8B2A798D359C05AC6">
    <w:name w:val="A1B61B9E1D7B40E8B2A798D359C05AC6"/>
    <w:rsid w:val="00EB7FC2"/>
  </w:style>
  <w:style w:type="paragraph" w:customStyle="1" w:styleId="DD713DB38D434BF2B24754D922468718">
    <w:name w:val="DD713DB38D434BF2B24754D922468718"/>
    <w:rsid w:val="00C909B9"/>
  </w:style>
  <w:style w:type="paragraph" w:customStyle="1" w:styleId="0D86D14384A84E0C8FD3F519CBD890FF">
    <w:name w:val="0D86D14384A84E0C8FD3F519CBD890FF"/>
    <w:rsid w:val="00C909B9"/>
  </w:style>
  <w:style w:type="paragraph" w:customStyle="1" w:styleId="79E9C80D9F6B4C5AA4C25D2BA017E33F">
    <w:name w:val="79E9C80D9F6B4C5AA4C25D2BA017E33F"/>
    <w:rsid w:val="00C909B9"/>
  </w:style>
  <w:style w:type="paragraph" w:customStyle="1" w:styleId="053D9D7CDDE44074A30F024CCD74AB72">
    <w:name w:val="053D9D7CDDE44074A30F024CCD74AB72"/>
    <w:rsid w:val="00C909B9"/>
  </w:style>
  <w:style w:type="paragraph" w:customStyle="1" w:styleId="4843669CF0B74799808FFA7D154F1C00">
    <w:name w:val="4843669CF0B74799808FFA7D154F1C00"/>
    <w:rsid w:val="006D014F"/>
  </w:style>
  <w:style w:type="paragraph" w:customStyle="1" w:styleId="28570F3DBEDF43D48CA09A079AB72CF5">
    <w:name w:val="28570F3DBEDF43D48CA09A079AB72CF5"/>
    <w:rsid w:val="006D014F"/>
  </w:style>
  <w:style w:type="paragraph" w:customStyle="1" w:styleId="F55C6E72E69E4DD290A92F3431CEEF82">
    <w:name w:val="F55C6E72E69E4DD290A92F3431CEEF82"/>
    <w:rsid w:val="006D014F"/>
  </w:style>
  <w:style w:type="paragraph" w:customStyle="1" w:styleId="4F7CE075DA364E6A93BB5CD7CA408C59">
    <w:name w:val="4F7CE075DA364E6A93BB5CD7CA408C59"/>
    <w:rsid w:val="006D014F"/>
  </w:style>
  <w:style w:type="paragraph" w:customStyle="1" w:styleId="95344BAEE4F141978D5A0E0A49E6550A">
    <w:name w:val="95344BAEE4F141978D5A0E0A49E6550A"/>
    <w:rsid w:val="006D014F"/>
  </w:style>
  <w:style w:type="paragraph" w:customStyle="1" w:styleId="8203E21A08854E8AAF40531945BA6E8B">
    <w:name w:val="8203E21A08854E8AAF40531945BA6E8B"/>
    <w:rsid w:val="006D014F"/>
  </w:style>
  <w:style w:type="paragraph" w:customStyle="1" w:styleId="4F437428A9794AD1A3EB38D76FD73C1B">
    <w:name w:val="4F437428A9794AD1A3EB38D76FD73C1B"/>
    <w:rsid w:val="006D014F"/>
  </w:style>
  <w:style w:type="paragraph" w:customStyle="1" w:styleId="D71BDD6BA85C46418A77912191D56588">
    <w:name w:val="D71BDD6BA85C46418A77912191D56588"/>
    <w:rsid w:val="006D014F"/>
  </w:style>
  <w:style w:type="paragraph" w:customStyle="1" w:styleId="63AA7AB3750B49BC96ACB1A463B06D97">
    <w:name w:val="63AA7AB3750B49BC96ACB1A463B06D97"/>
    <w:rsid w:val="006D014F"/>
  </w:style>
  <w:style w:type="paragraph" w:customStyle="1" w:styleId="0BE98FD481DF4B99A3720E5FED3C08AB">
    <w:name w:val="0BE98FD481DF4B99A3720E5FED3C08AB"/>
    <w:rsid w:val="006D014F"/>
  </w:style>
  <w:style w:type="paragraph" w:customStyle="1" w:styleId="1E09A36C2E9F41289514B863FA426B35">
    <w:name w:val="1E09A36C2E9F41289514B863FA426B35"/>
    <w:rsid w:val="006D014F"/>
  </w:style>
  <w:style w:type="paragraph" w:customStyle="1" w:styleId="BA90BFAEF92149D9ABE9E224217A7743">
    <w:name w:val="BA90BFAEF92149D9ABE9E224217A7743"/>
    <w:rsid w:val="006D014F"/>
  </w:style>
  <w:style w:type="paragraph" w:customStyle="1" w:styleId="E0B1582DF41A4A6EBCA9B94A7E4E2776">
    <w:name w:val="E0B1582DF41A4A6EBCA9B94A7E4E2776"/>
    <w:rsid w:val="006D014F"/>
  </w:style>
  <w:style w:type="paragraph" w:customStyle="1" w:styleId="5693426C960B4DD3ACAA0FE688255A88">
    <w:name w:val="5693426C960B4DD3ACAA0FE688255A88"/>
    <w:rsid w:val="006D014F"/>
  </w:style>
  <w:style w:type="paragraph" w:customStyle="1" w:styleId="5870E1805B294EF499A1423715B2B712">
    <w:name w:val="5870E1805B294EF499A1423715B2B712"/>
    <w:rsid w:val="006D014F"/>
  </w:style>
  <w:style w:type="paragraph" w:customStyle="1" w:styleId="AE2B641632A149249C46BEA34845779C">
    <w:name w:val="AE2B641632A149249C46BEA34845779C"/>
    <w:rsid w:val="006C5F6D"/>
  </w:style>
  <w:style w:type="paragraph" w:customStyle="1" w:styleId="66B7D9CC890D479BA261AC0C9A78FBCF">
    <w:name w:val="66B7D9CC890D479BA261AC0C9A78FBCF"/>
    <w:rsid w:val="006C5F6D"/>
  </w:style>
  <w:style w:type="paragraph" w:customStyle="1" w:styleId="2A10FC6F53FB4D89A1DF785B137E9559">
    <w:name w:val="2A10FC6F53FB4D89A1DF785B137E9559"/>
    <w:rsid w:val="006C5F6D"/>
  </w:style>
  <w:style w:type="paragraph" w:customStyle="1" w:styleId="8108CDF016F74823A1459989E66D4089">
    <w:name w:val="8108CDF016F74823A1459989E66D4089"/>
    <w:rsid w:val="006C5F6D"/>
  </w:style>
  <w:style w:type="paragraph" w:customStyle="1" w:styleId="B68F0A07A42E4929B0B8624B705186A9">
    <w:name w:val="B68F0A07A42E4929B0B8624B705186A9"/>
    <w:rsid w:val="006C5F6D"/>
  </w:style>
  <w:style w:type="paragraph" w:customStyle="1" w:styleId="6856BC8CE1384DC4AAA4935EE771D289">
    <w:name w:val="6856BC8CE1384DC4AAA4935EE771D289"/>
    <w:rsid w:val="006C5F6D"/>
  </w:style>
  <w:style w:type="paragraph" w:customStyle="1" w:styleId="FEB333626AC7458A9C4ED6F4BD075399">
    <w:name w:val="FEB333626AC7458A9C4ED6F4BD075399"/>
    <w:rsid w:val="006C5F6D"/>
  </w:style>
  <w:style w:type="paragraph" w:customStyle="1" w:styleId="2F163DF6D8ED404D86C3A31924447887">
    <w:name w:val="2F163DF6D8ED404D86C3A31924447887"/>
    <w:rsid w:val="006C5F6D"/>
  </w:style>
  <w:style w:type="paragraph" w:customStyle="1" w:styleId="66B0FD4AB4DD43BCA3ACFA91AE7C4184">
    <w:name w:val="66B0FD4AB4DD43BCA3ACFA91AE7C4184"/>
    <w:rsid w:val="006C5F6D"/>
  </w:style>
  <w:style w:type="paragraph" w:customStyle="1" w:styleId="01D1E1E7132D4D0FA989A6D7C2D14AF4">
    <w:name w:val="01D1E1E7132D4D0FA989A6D7C2D14AF4"/>
    <w:rsid w:val="00A50C95"/>
  </w:style>
  <w:style w:type="paragraph" w:customStyle="1" w:styleId="EF91B71D78224D78AF727D953E5AE706">
    <w:name w:val="EF91B71D78224D78AF727D953E5AE706"/>
    <w:rsid w:val="00A50C95"/>
  </w:style>
  <w:style w:type="paragraph" w:customStyle="1" w:styleId="C3739F4AAA5B49DF972B102A4F9B6A2A">
    <w:name w:val="C3739F4AAA5B49DF972B102A4F9B6A2A"/>
    <w:rsid w:val="00A50C95"/>
  </w:style>
  <w:style w:type="paragraph" w:customStyle="1" w:styleId="9F8FAD9AC90C4B0EA35D38D147396AB2">
    <w:name w:val="9F8FAD9AC90C4B0EA35D38D147396AB2"/>
    <w:rsid w:val="00A50C95"/>
  </w:style>
  <w:style w:type="paragraph" w:customStyle="1" w:styleId="1F41D862F3154B61B47F638981898C53">
    <w:name w:val="1F41D862F3154B61B47F638981898C53"/>
    <w:rsid w:val="00A50C95"/>
  </w:style>
  <w:style w:type="paragraph" w:customStyle="1" w:styleId="CBB3F20810E244D6B582D37BCC783F7F">
    <w:name w:val="CBB3F20810E244D6B582D37BCC783F7F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194F37A62A8C4A69986580D4887765FB">
    <w:name w:val="194F37A62A8C4A69986580D4887765FB"/>
    <w:rsid w:val="00A50C95"/>
  </w:style>
  <w:style w:type="paragraph" w:customStyle="1" w:styleId="3AF1C3F73BE640B297A137380A4A3CFC">
    <w:name w:val="3AF1C3F73BE640B297A137380A4A3CFC"/>
    <w:rsid w:val="00A50C95"/>
  </w:style>
  <w:style w:type="paragraph" w:customStyle="1" w:styleId="65BE8768EC9E40CEA1B4B3835F20EF22">
    <w:name w:val="65BE8768EC9E40CEA1B4B3835F20EF22"/>
    <w:rsid w:val="00A50C95"/>
  </w:style>
  <w:style w:type="paragraph" w:customStyle="1" w:styleId="9930CC03C56A4C40A6D3432C3E9719FE">
    <w:name w:val="9930CC03C56A4C40A6D3432C3E9719FE"/>
    <w:rsid w:val="00A50C95"/>
  </w:style>
  <w:style w:type="paragraph" w:customStyle="1" w:styleId="A24B744ABBC74994AD5995D4B87BE0AB">
    <w:name w:val="A24B744ABBC74994AD5995D4B87BE0AB"/>
    <w:rsid w:val="00BB0D97"/>
  </w:style>
  <w:style w:type="paragraph" w:customStyle="1" w:styleId="0C0BD4C2E28946828E5A4913D844F5B3">
    <w:name w:val="0C0BD4C2E28946828E5A4913D844F5B3"/>
    <w:rsid w:val="00BB0D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2020-07-30T17:19:00Z</dcterms:created>
  <dcterms:modified xsi:type="dcterms:W3CDTF">2020-07-30T17:19:00Z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