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EndPr/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EndPr/>
      <w:sdtContent>
        <w:p w14:paraId="22296AD3" w14:textId="2B22137B" w:rsidR="003D4685" w:rsidRPr="00CD7018" w:rsidRDefault="00544C15" w:rsidP="00CD7018">
          <w:pPr>
            <w:pStyle w:val="Subtitle"/>
          </w:pPr>
          <w:r>
            <w:t>SBEADMR</w:t>
          </w:r>
          <w:r w:rsidR="00CD7018">
            <w:t xml:space="preserve"> Annual Stakeholder Meeting</w:t>
          </w:r>
        </w:p>
      </w:sdtContent>
    </w:sdt>
    <w:p w14:paraId="0BC06274" w14:textId="52B4BA20" w:rsidR="00ED34AF" w:rsidRDefault="0047035D" w:rsidP="00ED34AF">
      <w:pPr>
        <w:pStyle w:val="Heading1"/>
        <w:ind w:firstLine="720"/>
        <w:contextualSpacing/>
        <w:jc w:val="right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</w:t>
      </w:r>
      <w:r w:rsidR="00C5440B">
        <w:rPr>
          <w:color w:val="536142" w:themeColor="accent1" w:themeShade="80"/>
        </w:rPr>
        <w:t>February 27</w:t>
      </w:r>
      <w:r w:rsidR="00F71A5E">
        <w:rPr>
          <w:color w:val="536142" w:themeColor="accent1" w:themeShade="80"/>
        </w:rPr>
        <w:t>, 2020</w:t>
      </w:r>
      <w:r w:rsidR="00D77E27">
        <w:rPr>
          <w:color w:val="536142" w:themeColor="accent1" w:themeShade="80"/>
        </w:rPr>
        <w:t xml:space="preserve">, </w:t>
      </w:r>
      <w:r w:rsidR="00E04EAE">
        <w:rPr>
          <w:color w:val="536142" w:themeColor="accent1" w:themeShade="80"/>
        </w:rPr>
        <w:t>9:0</w:t>
      </w:r>
      <w:r w:rsidR="007E6BB5">
        <w:rPr>
          <w:color w:val="536142" w:themeColor="accent1" w:themeShade="80"/>
        </w:rPr>
        <w:t>0 A</w:t>
      </w:r>
      <w:r w:rsidR="00EE4CFA" w:rsidRPr="000E371F">
        <w:rPr>
          <w:color w:val="536142" w:themeColor="accent1" w:themeShade="80"/>
        </w:rPr>
        <w:t>M</w:t>
      </w:r>
      <w:r w:rsidR="00AC7EF0">
        <w:rPr>
          <w:color w:val="536142" w:themeColor="accent1" w:themeShade="80"/>
        </w:rPr>
        <w:t xml:space="preserve"> </w:t>
      </w:r>
      <w:r w:rsidR="00E04EAE">
        <w:rPr>
          <w:color w:val="536142" w:themeColor="accent1" w:themeShade="80"/>
        </w:rPr>
        <w:t>- 3:15</w:t>
      </w:r>
      <w:r w:rsidR="00C75BF0">
        <w:rPr>
          <w:color w:val="536142" w:themeColor="accent1" w:themeShade="80"/>
        </w:rPr>
        <w:t xml:space="preserve"> PM</w:t>
      </w:r>
      <w:r w:rsidR="00AC7EF0">
        <w:rPr>
          <w:color w:val="536142" w:themeColor="accent1" w:themeShade="80"/>
        </w:rPr>
        <w:t xml:space="preserve"> </w:t>
      </w:r>
    </w:p>
    <w:p w14:paraId="29F3EBBC" w14:textId="3D40AA37" w:rsidR="00981028" w:rsidRPr="00180F30" w:rsidRDefault="00AC7EF0" w:rsidP="00ED34AF">
      <w:pPr>
        <w:pStyle w:val="Heading1"/>
        <w:ind w:firstLine="720"/>
        <w:contextualSpacing/>
        <w:jc w:val="right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</w:t>
      </w:r>
      <w:r w:rsidR="00ED34AF">
        <w:rPr>
          <w:color w:val="536142" w:themeColor="accent1" w:themeShade="80"/>
        </w:rPr>
        <w:t>Montrose Pavilion, 1800 E Pavilion Pl, Montrose CO</w:t>
      </w:r>
      <w:r w:rsidRPr="00180F30">
        <w:rPr>
          <w:color w:val="536142" w:themeColor="accent1" w:themeShade="80"/>
        </w:rPr>
        <w:t xml:space="preserve">       </w:t>
      </w:r>
    </w:p>
    <w:p w14:paraId="67983BA3" w14:textId="012A85DE" w:rsidR="003D4685" w:rsidRDefault="004C009F">
      <w:r w:rsidRPr="001D05D2">
        <w:rPr>
          <w:b/>
        </w:rPr>
        <w:t>List of attendees</w:t>
      </w:r>
      <w:r w:rsidR="006F78E1" w:rsidRPr="001D05D2">
        <w:rPr>
          <w:b/>
        </w:rPr>
        <w:t>:</w:t>
      </w:r>
      <w:r w:rsidR="00245807">
        <w:t xml:space="preserve">  Forest Supervisor</w:t>
      </w:r>
      <w:r w:rsidR="00CD7018">
        <w:t xml:space="preserve">, District Rangers, </w:t>
      </w:r>
      <w:r w:rsidR="00245807">
        <w:t>Forest Service project team leaders and implementation team members</w:t>
      </w:r>
      <w:r w:rsidR="0071191D">
        <w:t xml:space="preserve">, </w:t>
      </w:r>
      <w:r w:rsidR="00CD7018">
        <w:t xml:space="preserve">Dr. Jason Sibold, Dr. Mike Battaglia, </w:t>
      </w:r>
      <w:r w:rsidR="0071191D">
        <w:t>Dr. Jake Ivan</w:t>
      </w:r>
      <w:r w:rsidR="00594206">
        <w:t xml:space="preserve">, </w:t>
      </w:r>
      <w:r w:rsidR="00F71A5E">
        <w:t>Kevin Barrett</w:t>
      </w:r>
      <w:r w:rsidR="000E73C1">
        <w:t>,</w:t>
      </w:r>
      <w:r w:rsidR="00104B5D">
        <w:t xml:space="preserve"> </w:t>
      </w:r>
      <w:r w:rsidR="0072409B">
        <w:t>SBEADMR Adaptive Management Group</w:t>
      </w:r>
      <w:r w:rsidR="00D24768">
        <w:t xml:space="preserve"> Members</w:t>
      </w:r>
      <w:r w:rsidR="0072409B">
        <w:t>,</w:t>
      </w:r>
      <w:r w:rsidR="00D24768">
        <w:t xml:space="preserve"> and other </w:t>
      </w:r>
      <w:r w:rsidR="000D5615">
        <w:t>interested s</w:t>
      </w:r>
      <w:r w:rsidR="00CD7018">
        <w:t>takeholders.</w:t>
      </w:r>
    </w:p>
    <w:p w14:paraId="54433CFA" w14:textId="4997CC1F" w:rsidR="00A1077E" w:rsidRDefault="00A1077E">
      <w:r w:rsidRPr="008D1608">
        <w:rPr>
          <w:b/>
        </w:rPr>
        <w:t>Facilitator</w:t>
      </w:r>
      <w:r w:rsidR="00532A6E">
        <w:t>:  Susan Hansen</w:t>
      </w:r>
    </w:p>
    <w:p w14:paraId="62DBB0BF" w14:textId="5F7E9016" w:rsidR="004A77A7" w:rsidRDefault="007E6BB5">
      <w:r>
        <w:rPr>
          <w:b/>
        </w:rPr>
        <w:t>Food</w:t>
      </w:r>
      <w:r w:rsidR="001D05D2" w:rsidRPr="001D05D2">
        <w:rPr>
          <w:b/>
        </w:rPr>
        <w:t>:</w:t>
      </w:r>
      <w:r>
        <w:t xml:space="preserve"> </w:t>
      </w:r>
      <w:r w:rsidR="00532A6E">
        <w:t>Snacks will be provided</w:t>
      </w:r>
      <w:r w:rsidR="002D1DCE">
        <w:t>.</w:t>
      </w:r>
      <w:r>
        <w:t xml:space="preserve"> Lunch </w:t>
      </w:r>
      <w:r w:rsidR="002802E0">
        <w:t xml:space="preserve">is </w:t>
      </w:r>
      <w:r>
        <w:t>on your own between session</w:t>
      </w:r>
      <w:r w:rsidR="002802E0">
        <w:t>s</w:t>
      </w:r>
      <w:r>
        <w:t>.</w:t>
      </w:r>
    </w:p>
    <w:p w14:paraId="156A7922" w14:textId="77777777" w:rsidR="00180F30" w:rsidRDefault="00180F30"/>
    <w:p w14:paraId="43E86E2A" w14:textId="1F91195C" w:rsidR="004A77A7" w:rsidRPr="00BA1B54" w:rsidRDefault="007E6BB5" w:rsidP="008E5CA5">
      <w:pPr>
        <w:spacing w:before="0" w:after="0"/>
        <w:rPr>
          <w:b/>
          <w:sz w:val="24"/>
          <w:szCs w:val="24"/>
        </w:rPr>
      </w:pPr>
      <w:r w:rsidRPr="00BA1B54">
        <w:rPr>
          <w:b/>
          <w:sz w:val="24"/>
          <w:szCs w:val="24"/>
        </w:rPr>
        <w:t>Morning S</w:t>
      </w:r>
      <w:r w:rsidR="00F71A5E">
        <w:rPr>
          <w:b/>
          <w:sz w:val="24"/>
          <w:szCs w:val="24"/>
        </w:rPr>
        <w:t>ession</w:t>
      </w: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</w:tblPr>
      <w:tblGrid>
        <w:gridCol w:w="985"/>
        <w:gridCol w:w="8007"/>
        <w:gridCol w:w="1798"/>
      </w:tblGrid>
      <w:tr w:rsidR="004A77A7" w:rsidRPr="001202F5" w14:paraId="0169DBBC" w14:textId="77777777" w:rsidTr="008A48EF">
        <w:tc>
          <w:tcPr>
            <w:tcW w:w="985" w:type="dxa"/>
          </w:tcPr>
          <w:p w14:paraId="5909DE96" w14:textId="77777777" w:rsidR="004A77A7" w:rsidRPr="001202F5" w:rsidRDefault="004A77A7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6AAD08A4" w14:textId="77777777" w:rsidR="004A77A7" w:rsidRPr="001202F5" w:rsidRDefault="004A77A7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0B3167DA" w14:textId="77777777" w:rsidR="004A77A7" w:rsidRPr="001202F5" w:rsidRDefault="004A77A7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4A77A7" w:rsidRPr="001202F5" w14:paraId="4278B443" w14:textId="77777777" w:rsidTr="008A48EF">
        <w:sdt>
          <w:sdtPr>
            <w:rPr>
              <w:rFonts w:asciiTheme="minorHAnsi" w:hAnsiTheme="minorHAnsi"/>
              <w:b w:val="0"/>
              <w:color w:val="auto"/>
            </w:rPr>
            <w:id w:val="1527054088"/>
            <w:placeholder>
              <w:docPart w:val="01D1E1E7132D4D0FA989A6D7C2D14AF4"/>
            </w:placeholder>
          </w:sdtPr>
          <w:sdtEndPr/>
          <w:sdtContent>
            <w:tc>
              <w:tcPr>
                <w:tcW w:w="985" w:type="dxa"/>
              </w:tcPr>
              <w:p w14:paraId="551F5DFD" w14:textId="014753D2" w:rsidR="004A77A7" w:rsidRPr="007022CA" w:rsidRDefault="00E04EAE" w:rsidP="008E5CA5">
                <w:pPr>
                  <w:pStyle w:val="Heading2"/>
                  <w:spacing w:before="80" w:after="80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9:0</w:t>
                </w:r>
                <w:r w:rsidR="004A77A7">
                  <w:rPr>
                    <w:rFonts w:asciiTheme="minorHAnsi" w:hAnsiTheme="minorHAnsi"/>
                    <w:b w:val="0"/>
                    <w:color w:val="auto"/>
                  </w:rPr>
                  <w:t>0</w:t>
                </w:r>
              </w:p>
            </w:tc>
          </w:sdtContent>
        </w:sdt>
        <w:tc>
          <w:tcPr>
            <w:tcW w:w="8007" w:type="dxa"/>
          </w:tcPr>
          <w:p w14:paraId="2F659093" w14:textId="41DF00C4" w:rsidR="004A77A7" w:rsidRPr="007022CA" w:rsidRDefault="00732BB5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Introductions</w:t>
            </w:r>
            <w:r w:rsidR="00BA1B54">
              <w:rPr>
                <w:rFonts w:asciiTheme="minorHAnsi" w:hAnsiTheme="minorHAnsi"/>
                <w:b w:val="0"/>
                <w:color w:val="auto"/>
              </w:rPr>
              <w:t xml:space="preserve"> and Safety Briefing</w:t>
            </w:r>
          </w:p>
        </w:tc>
        <w:tc>
          <w:tcPr>
            <w:tcW w:w="1798" w:type="dxa"/>
          </w:tcPr>
          <w:p w14:paraId="6668184A" w14:textId="64EAD9C1" w:rsidR="004A77A7" w:rsidRPr="001202F5" w:rsidRDefault="00732BB5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Susan Hansen</w:t>
            </w:r>
          </w:p>
        </w:tc>
      </w:tr>
      <w:tr w:rsidR="00F71A5E" w:rsidRPr="001202F5" w14:paraId="04B735B6" w14:textId="77777777" w:rsidTr="008A48EF">
        <w:tc>
          <w:tcPr>
            <w:tcW w:w="985" w:type="dxa"/>
          </w:tcPr>
          <w:p w14:paraId="460000DE" w14:textId="4154C501" w:rsidR="00F71A5E" w:rsidRDefault="00E04EAE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9:1</w:t>
            </w:r>
            <w:r w:rsidR="00F71A5E"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tc>
          <w:tcPr>
            <w:tcW w:w="8007" w:type="dxa"/>
          </w:tcPr>
          <w:p w14:paraId="092E2430" w14:textId="6B1F6DCA" w:rsidR="00F71A5E" w:rsidRDefault="00F71A5E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Welcome and meeting objectives</w:t>
            </w:r>
          </w:p>
        </w:tc>
        <w:tc>
          <w:tcPr>
            <w:tcW w:w="1798" w:type="dxa"/>
          </w:tcPr>
          <w:p w14:paraId="4A2EE941" w14:textId="2FC3D79E" w:rsidR="00F71A5E" w:rsidRDefault="00F71A5E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Chad Stewart</w:t>
            </w:r>
          </w:p>
        </w:tc>
      </w:tr>
      <w:tr w:rsidR="004A77A7" w:rsidRPr="00C77227" w14:paraId="391A0BB5" w14:textId="77777777" w:rsidTr="008A48EF">
        <w:tc>
          <w:tcPr>
            <w:tcW w:w="985" w:type="dxa"/>
          </w:tcPr>
          <w:p w14:paraId="2BA83EF7" w14:textId="77A00FC1" w:rsidR="004A77A7" w:rsidRDefault="00E04EAE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9:2</w:t>
            </w:r>
            <w:r w:rsidR="00F71A5E"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sdt>
          <w:sdtPr>
            <w:id w:val="-520005992"/>
            <w:placeholder>
              <w:docPart w:val="65BE8768EC9E40CEA1B4B3835F20EF22"/>
            </w:placeholder>
          </w:sdtPr>
          <w:sdtEndPr/>
          <w:sdtContent>
            <w:tc>
              <w:tcPr>
                <w:tcW w:w="8007" w:type="dxa"/>
              </w:tcPr>
              <w:p w14:paraId="28B630E1" w14:textId="77777777" w:rsidR="004A77A7" w:rsidRDefault="004A77A7" w:rsidP="008E5CA5">
                <w:pPr>
                  <w:spacing w:before="80" w:after="80"/>
                </w:pPr>
                <w:r>
                  <w:t>Science Team updates</w:t>
                </w:r>
              </w:p>
              <w:p w14:paraId="681A37BA" w14:textId="77777777" w:rsidR="00655E67" w:rsidRDefault="00655E67" w:rsidP="008E5CA5">
                <w:pPr>
                  <w:pStyle w:val="ListParagraph"/>
                  <w:numPr>
                    <w:ilvl w:val="0"/>
                    <w:numId w:val="10"/>
                  </w:numPr>
                  <w:spacing w:before="80" w:after="80"/>
                </w:pPr>
                <w:r>
                  <w:t xml:space="preserve">Jake Ivan (30 + 10) </w:t>
                </w:r>
              </w:p>
              <w:p w14:paraId="551D548B" w14:textId="50D8C8F1" w:rsidR="0084388C" w:rsidRDefault="0084388C" w:rsidP="008E5CA5">
                <w:pPr>
                  <w:pStyle w:val="ListParagraph"/>
                  <w:numPr>
                    <w:ilvl w:val="0"/>
                    <w:numId w:val="10"/>
                  </w:numPr>
                  <w:spacing w:before="80" w:after="80"/>
                </w:pPr>
                <w:r>
                  <w:t>Tony Cheng (10 + 10)</w:t>
                </w:r>
              </w:p>
              <w:p w14:paraId="45A8EA7B" w14:textId="77777777" w:rsidR="00655E67" w:rsidRDefault="005C2712" w:rsidP="008E5CA5">
                <w:pPr>
                  <w:pStyle w:val="ListParagraph"/>
                  <w:numPr>
                    <w:ilvl w:val="0"/>
                    <w:numId w:val="10"/>
                  </w:numPr>
                  <w:spacing w:before="80" w:after="80"/>
                </w:pPr>
                <w:r>
                  <w:t>Jason Sibold (30 + 10)</w:t>
                </w:r>
              </w:p>
              <w:p w14:paraId="70844E4A" w14:textId="6AD27C8B" w:rsidR="004A77A7" w:rsidRPr="00895F85" w:rsidRDefault="00655E67" w:rsidP="008E5CA5">
                <w:pPr>
                  <w:pStyle w:val="ListParagraph"/>
                  <w:numPr>
                    <w:ilvl w:val="0"/>
                    <w:numId w:val="10"/>
                  </w:numPr>
                  <w:spacing w:before="80" w:after="80"/>
                </w:pPr>
                <w:r>
                  <w:t>Kevin Barrett &amp; Mike Battaglia (40 + 10)</w:t>
                </w:r>
              </w:p>
            </w:tc>
          </w:sdtContent>
        </w:sdt>
        <w:tc>
          <w:tcPr>
            <w:tcW w:w="1798" w:type="dxa"/>
          </w:tcPr>
          <w:p w14:paraId="1EBC4E71" w14:textId="20B0BFE5" w:rsidR="004A77A7" w:rsidRPr="00C77227" w:rsidRDefault="00732BB5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Science Team</w:t>
            </w:r>
          </w:p>
        </w:tc>
      </w:tr>
      <w:tr w:rsidR="004A77A7" w14:paraId="7FC1AD0F" w14:textId="77777777" w:rsidTr="008A48EF">
        <w:sdt>
          <w:sdtPr>
            <w:id w:val="848839369"/>
            <w:placeholder>
              <w:docPart w:val="78A0DEAA5F274E47AA4C807D520C3021"/>
            </w:placeholder>
          </w:sdtPr>
          <w:sdtEndPr/>
          <w:sdtContent>
            <w:tc>
              <w:tcPr>
                <w:tcW w:w="985" w:type="dxa"/>
              </w:tcPr>
              <w:p w14:paraId="55ECB00C" w14:textId="5FEC5A05" w:rsidR="004A77A7" w:rsidRDefault="00895F85" w:rsidP="008E5CA5">
                <w:pPr>
                  <w:spacing w:before="80" w:after="80"/>
                </w:pPr>
                <w:r>
                  <w:t>12:0</w:t>
                </w:r>
                <w:r w:rsidR="004A77A7">
                  <w:t>0</w:t>
                </w:r>
              </w:p>
            </w:tc>
          </w:sdtContent>
        </w:sdt>
        <w:sdt>
          <w:sdtPr>
            <w:id w:val="2036150780"/>
            <w:placeholder>
              <w:docPart w:val="0983A2C37A3341ED9191A7E310BD0B56"/>
            </w:placeholder>
          </w:sdtPr>
          <w:sdtEndPr/>
          <w:sdtContent>
            <w:tc>
              <w:tcPr>
                <w:tcW w:w="8007" w:type="dxa"/>
              </w:tcPr>
              <w:p w14:paraId="2C833002" w14:textId="2C2A3BAA" w:rsidR="004A77A7" w:rsidRPr="00A1077E" w:rsidRDefault="004A77A7" w:rsidP="008E5CA5">
                <w:pPr>
                  <w:spacing w:before="80" w:after="80"/>
                </w:pPr>
                <w:r>
                  <w:t xml:space="preserve">Questions, </w:t>
                </w:r>
                <w:r w:rsidR="00F47D89">
                  <w:t>panel</w:t>
                </w:r>
                <w:r>
                  <w:t xml:space="preserve"> discussion</w:t>
                </w:r>
              </w:p>
            </w:tc>
          </w:sdtContent>
        </w:sdt>
        <w:tc>
          <w:tcPr>
            <w:tcW w:w="1798" w:type="dxa"/>
          </w:tcPr>
          <w:p w14:paraId="3FD594FE" w14:textId="39F788B5" w:rsidR="004A77A7" w:rsidRDefault="004A77A7" w:rsidP="008E5CA5">
            <w:pPr>
              <w:spacing w:before="80" w:after="80"/>
            </w:pPr>
          </w:p>
        </w:tc>
      </w:tr>
    </w:tbl>
    <w:p w14:paraId="1C74EED9" w14:textId="77777777" w:rsidR="00BA1B54" w:rsidRDefault="00BA1B54" w:rsidP="008E5CA5">
      <w:pPr>
        <w:spacing w:before="0" w:after="0"/>
        <w:rPr>
          <w:b/>
          <w:i/>
        </w:rPr>
      </w:pPr>
    </w:p>
    <w:p w14:paraId="2F80DB85" w14:textId="1D232B56" w:rsidR="00BA1B54" w:rsidRPr="0033091F" w:rsidRDefault="001E1730" w:rsidP="0033091F">
      <w:pPr>
        <w:ind w:left="2880" w:firstLine="720"/>
        <w:rPr>
          <w:b/>
          <w:sz w:val="22"/>
          <w:szCs w:val="22"/>
        </w:rPr>
      </w:pPr>
      <w:r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Pr="0033091F">
        <w:rPr>
          <w:b/>
          <w:sz w:val="22"/>
          <w:szCs w:val="22"/>
        </w:rPr>
        <w:t>LUNCH BREAK 12:45</w:t>
      </w:r>
      <w:r w:rsidR="00E04EAE" w:rsidRPr="0033091F">
        <w:rPr>
          <w:b/>
          <w:sz w:val="22"/>
          <w:szCs w:val="22"/>
        </w:rPr>
        <w:t xml:space="preserve"> – 1:45</w:t>
      </w:r>
      <w:r w:rsidR="0033091F">
        <w:rPr>
          <w:b/>
          <w:sz w:val="22"/>
          <w:szCs w:val="22"/>
        </w:rPr>
        <w:t xml:space="preserve"> </w:t>
      </w:r>
      <w:r w:rsidR="004720FD"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="004720FD"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="004720FD"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="004720FD"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="004720FD"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="004720FD" w:rsidRPr="0033091F">
        <w:rPr>
          <w:b/>
          <w:sz w:val="22"/>
          <w:szCs w:val="22"/>
        </w:rPr>
        <w:t>*</w:t>
      </w:r>
      <w:r w:rsidR="0033091F">
        <w:rPr>
          <w:b/>
          <w:sz w:val="22"/>
          <w:szCs w:val="22"/>
        </w:rPr>
        <w:t xml:space="preserve"> </w:t>
      </w:r>
      <w:r w:rsidR="004720FD" w:rsidRPr="0033091F">
        <w:rPr>
          <w:b/>
          <w:sz w:val="22"/>
          <w:szCs w:val="22"/>
        </w:rPr>
        <w:t>*</w:t>
      </w:r>
    </w:p>
    <w:p w14:paraId="32830F17" w14:textId="77777777" w:rsidR="008E5CA5" w:rsidRDefault="008E5CA5" w:rsidP="008E5CA5">
      <w:pPr>
        <w:spacing w:before="0" w:after="0"/>
        <w:rPr>
          <w:b/>
          <w:sz w:val="24"/>
          <w:szCs w:val="24"/>
        </w:rPr>
      </w:pPr>
    </w:p>
    <w:p w14:paraId="41716139" w14:textId="69C1E61E" w:rsidR="004A77A7" w:rsidRPr="00BA1B54" w:rsidRDefault="00817179" w:rsidP="008E5CA5">
      <w:pPr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t>Afternoon S</w:t>
      </w:r>
      <w:r w:rsidR="00F71A5E">
        <w:rPr>
          <w:b/>
          <w:sz w:val="24"/>
          <w:szCs w:val="24"/>
        </w:rPr>
        <w:t>ession</w:t>
      </w: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  <w:tblDescription w:val="Agenda items"/>
      </w:tblPr>
      <w:tblGrid>
        <w:gridCol w:w="985"/>
        <w:gridCol w:w="8007"/>
        <w:gridCol w:w="1798"/>
      </w:tblGrid>
      <w:tr w:rsidR="00AC7EF0" w:rsidRPr="001202F5" w14:paraId="5912F94F" w14:textId="77777777" w:rsidTr="00D96ACF">
        <w:tc>
          <w:tcPr>
            <w:tcW w:w="985" w:type="dxa"/>
          </w:tcPr>
          <w:p w14:paraId="43CAF41F" w14:textId="77777777" w:rsidR="003D4685" w:rsidRPr="001202F5" w:rsidRDefault="00794293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5C042D5D" w14:textId="77777777" w:rsidR="003D4685" w:rsidRPr="001202F5" w:rsidRDefault="00794293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274D3C67" w14:textId="77777777" w:rsidR="003D4685" w:rsidRPr="001202F5" w:rsidRDefault="001202F5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7022CA" w:rsidRPr="001202F5" w14:paraId="60E72203" w14:textId="77777777" w:rsidTr="00D96ACF">
        <w:sdt>
          <w:sdtPr>
            <w:rPr>
              <w:rFonts w:asciiTheme="minorHAnsi" w:hAnsiTheme="minorHAnsi"/>
              <w:b w:val="0"/>
              <w:color w:val="auto"/>
            </w:rPr>
            <w:id w:val="-126931231"/>
            <w:placeholder>
              <w:docPart w:val="F55C6E72E69E4DD290A92F3431CEEF82"/>
            </w:placeholder>
          </w:sdtPr>
          <w:sdtEndPr/>
          <w:sdtContent>
            <w:tc>
              <w:tcPr>
                <w:tcW w:w="985" w:type="dxa"/>
              </w:tcPr>
              <w:p w14:paraId="6250FE97" w14:textId="0E1E16FE" w:rsidR="007022CA" w:rsidRPr="007022CA" w:rsidRDefault="00E04EAE" w:rsidP="008E5CA5">
                <w:pPr>
                  <w:pStyle w:val="Heading2"/>
                  <w:spacing w:before="80" w:after="80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1:45</w:t>
                </w:r>
              </w:p>
            </w:tc>
          </w:sdtContent>
        </w:sdt>
        <w:tc>
          <w:tcPr>
            <w:tcW w:w="8007" w:type="dxa"/>
          </w:tcPr>
          <w:p w14:paraId="5843CC15" w14:textId="5DD8DEC9" w:rsidR="007022CA" w:rsidRPr="007022CA" w:rsidRDefault="00F71A5E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SBEADMR Accomplishments Update</w:t>
            </w:r>
          </w:p>
        </w:tc>
        <w:tc>
          <w:tcPr>
            <w:tcW w:w="1798" w:type="dxa"/>
          </w:tcPr>
          <w:p w14:paraId="3BF92AAE" w14:textId="57F245D9" w:rsidR="007022CA" w:rsidRPr="004720FD" w:rsidRDefault="00F71A5E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Clay Speas</w:t>
            </w:r>
          </w:p>
        </w:tc>
      </w:tr>
      <w:tr w:rsidR="00C77227" w:rsidRPr="001202F5" w14:paraId="507C194A" w14:textId="77777777" w:rsidTr="00D96ACF">
        <w:tc>
          <w:tcPr>
            <w:tcW w:w="985" w:type="dxa"/>
          </w:tcPr>
          <w:p w14:paraId="45E757C5" w14:textId="0DE4CF0D" w:rsidR="00C77227" w:rsidRDefault="00E04EAE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1:55</w:t>
            </w:r>
          </w:p>
        </w:tc>
        <w:tc>
          <w:tcPr>
            <w:tcW w:w="8007" w:type="dxa"/>
          </w:tcPr>
          <w:p w14:paraId="571EF04A" w14:textId="52277385" w:rsidR="00C77227" w:rsidRPr="007022CA" w:rsidRDefault="00F71A5E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 w:rsidRPr="00F71A5E">
              <w:rPr>
                <w:rFonts w:asciiTheme="minorHAnsi" w:hAnsiTheme="minorHAnsi"/>
                <w:b w:val="0"/>
                <w:color w:val="auto"/>
              </w:rPr>
              <w:t>Adaptive Management Group (AMG) Update</w:t>
            </w:r>
          </w:p>
        </w:tc>
        <w:sdt>
          <w:sdtPr>
            <w:rPr>
              <w:rFonts w:asciiTheme="minorHAnsi" w:hAnsiTheme="minorHAnsi"/>
              <w:b w:val="0"/>
              <w:color w:val="auto"/>
            </w:rPr>
            <w:id w:val="2026816375"/>
            <w:placeholder>
              <w:docPart w:val="9930CC03C56A4C40A6D3432C3E9719FE"/>
            </w:placeholder>
          </w:sdtPr>
          <w:sdtEndPr/>
          <w:sdtContent>
            <w:tc>
              <w:tcPr>
                <w:tcW w:w="1798" w:type="dxa"/>
              </w:tcPr>
              <w:p w14:paraId="58F52AE9" w14:textId="12268828" w:rsidR="00C77227" w:rsidRPr="004720FD" w:rsidRDefault="00F71A5E" w:rsidP="008E5CA5">
                <w:pPr>
                  <w:pStyle w:val="Heading2"/>
                  <w:spacing w:before="80" w:after="80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 w:rsidRPr="00F71A5E">
                  <w:rPr>
                    <w:rFonts w:asciiTheme="minorHAnsi" w:hAnsiTheme="minorHAnsi"/>
                    <w:b w:val="0"/>
                    <w:color w:val="auto"/>
                  </w:rPr>
                  <w:t>AMG Representative</w:t>
                </w:r>
              </w:p>
            </w:tc>
          </w:sdtContent>
        </w:sdt>
      </w:tr>
      <w:tr w:rsidR="00C77227" w14:paraId="6F920057" w14:textId="77777777" w:rsidTr="00D96ACF">
        <w:sdt>
          <w:sdtPr>
            <w:id w:val="-983781089"/>
            <w:placeholder>
              <w:docPart w:val="AE2B641632A149249C46BEA34845779C"/>
            </w:placeholder>
          </w:sdtPr>
          <w:sdtEndPr/>
          <w:sdtContent>
            <w:tc>
              <w:tcPr>
                <w:tcW w:w="985" w:type="dxa"/>
              </w:tcPr>
              <w:p w14:paraId="0F7F9F02" w14:textId="7D06F80A" w:rsidR="00C77227" w:rsidRDefault="00E04EAE" w:rsidP="008E5CA5">
                <w:pPr>
                  <w:spacing w:before="80" w:after="80"/>
                </w:pPr>
                <w:r>
                  <w:t>2:0</w:t>
                </w:r>
                <w:r w:rsidR="006426CD">
                  <w:t>5</w:t>
                </w:r>
              </w:p>
            </w:tc>
          </w:sdtContent>
        </w:sdt>
        <w:sdt>
          <w:sdtPr>
            <w:id w:val="-70977129"/>
            <w:placeholder>
              <w:docPart w:val="8108CDF016F74823A1459989E66D4089"/>
            </w:placeholder>
          </w:sdtPr>
          <w:sdtEndPr/>
          <w:sdtContent>
            <w:tc>
              <w:tcPr>
                <w:tcW w:w="8007" w:type="dxa"/>
              </w:tcPr>
              <w:p w14:paraId="2E03C214" w14:textId="784128FC" w:rsidR="00C77227" w:rsidRDefault="00F71A5E" w:rsidP="008E5CA5">
                <w:pPr>
                  <w:spacing w:before="80" w:after="80"/>
                </w:pPr>
                <w:r>
                  <w:t>Taylor Park AMG Update</w:t>
                </w:r>
              </w:p>
            </w:tc>
          </w:sdtContent>
        </w:sdt>
        <w:tc>
          <w:tcPr>
            <w:tcW w:w="1798" w:type="dxa"/>
          </w:tcPr>
          <w:p w14:paraId="61395580" w14:textId="3C551277" w:rsidR="00C77227" w:rsidRDefault="00F71A5E" w:rsidP="008E5CA5">
            <w:pPr>
              <w:spacing w:before="80" w:after="80"/>
            </w:pPr>
            <w:r>
              <w:t>Maddie Rehn</w:t>
            </w:r>
          </w:p>
        </w:tc>
      </w:tr>
      <w:tr w:rsidR="00C77227" w14:paraId="76EA8E05" w14:textId="77777777" w:rsidTr="00D96ACF">
        <w:tc>
          <w:tcPr>
            <w:tcW w:w="985" w:type="dxa"/>
          </w:tcPr>
          <w:p w14:paraId="4757C7CD" w14:textId="54C809B6" w:rsidR="00C77227" w:rsidRDefault="00E04EAE" w:rsidP="008E5CA5">
            <w:pPr>
              <w:spacing w:before="80" w:after="80"/>
            </w:pPr>
            <w:r>
              <w:t>2:10</w:t>
            </w:r>
          </w:p>
        </w:tc>
        <w:tc>
          <w:tcPr>
            <w:tcW w:w="8007" w:type="dxa"/>
          </w:tcPr>
          <w:p w14:paraId="0D98EB7A" w14:textId="34DC9355" w:rsidR="00C77227" w:rsidRDefault="00F71A5E" w:rsidP="00DD45A1">
            <w:pPr>
              <w:spacing w:before="80" w:after="80"/>
            </w:pPr>
            <w:r>
              <w:t>Resource Zone 2020, 2021, 2022 Program of Work – Intro; Response to Comments; 20</w:t>
            </w:r>
            <w:r w:rsidR="00DD45A1">
              <w:t>20</w:t>
            </w:r>
            <w:bookmarkStart w:id="0" w:name="_GoBack"/>
            <w:bookmarkEnd w:id="0"/>
            <w:r>
              <w:t xml:space="preserve"> field trip and implementation monitoring</w:t>
            </w:r>
          </w:p>
        </w:tc>
        <w:tc>
          <w:tcPr>
            <w:tcW w:w="1798" w:type="dxa"/>
          </w:tcPr>
          <w:p w14:paraId="3E8E5F4B" w14:textId="4C915B9D" w:rsidR="00C77227" w:rsidRDefault="00F71A5E" w:rsidP="008E5CA5">
            <w:pPr>
              <w:spacing w:before="80" w:after="80"/>
            </w:pPr>
            <w:r>
              <w:t>Nicole Hutt</w:t>
            </w:r>
          </w:p>
        </w:tc>
      </w:tr>
      <w:tr w:rsidR="008F4CC5" w14:paraId="750B5507" w14:textId="77777777" w:rsidTr="00D96ACF">
        <w:tc>
          <w:tcPr>
            <w:tcW w:w="985" w:type="dxa"/>
          </w:tcPr>
          <w:p w14:paraId="10E346F1" w14:textId="152F9A5C" w:rsidR="008F4CC5" w:rsidRDefault="00E04EAE" w:rsidP="008E5CA5">
            <w:pPr>
              <w:spacing w:before="80" w:after="80"/>
            </w:pPr>
            <w:r>
              <w:t>2:25</w:t>
            </w:r>
          </w:p>
        </w:tc>
        <w:tc>
          <w:tcPr>
            <w:tcW w:w="8007" w:type="dxa"/>
          </w:tcPr>
          <w:p w14:paraId="7A25549A" w14:textId="136A5701" w:rsidR="008F4CC5" w:rsidRDefault="00F71A5E" w:rsidP="008E5CA5">
            <w:pPr>
              <w:spacing w:before="80" w:after="80"/>
            </w:pPr>
            <w:r>
              <w:t>Break</w:t>
            </w:r>
          </w:p>
        </w:tc>
        <w:tc>
          <w:tcPr>
            <w:tcW w:w="1798" w:type="dxa"/>
          </w:tcPr>
          <w:p w14:paraId="052B9BF9" w14:textId="7F746980" w:rsidR="008F4CC5" w:rsidRDefault="008F4CC5" w:rsidP="008E5CA5">
            <w:pPr>
              <w:spacing w:before="80" w:after="80"/>
            </w:pPr>
          </w:p>
        </w:tc>
      </w:tr>
      <w:tr w:rsidR="00E52A1F" w14:paraId="1740F04E" w14:textId="77777777" w:rsidTr="00D96ACF">
        <w:tc>
          <w:tcPr>
            <w:tcW w:w="985" w:type="dxa"/>
          </w:tcPr>
          <w:p w14:paraId="386A4972" w14:textId="66279EA5" w:rsidR="00E52A1F" w:rsidRDefault="00F71A5E" w:rsidP="008E5CA5">
            <w:pPr>
              <w:spacing w:before="80" w:after="80"/>
            </w:pPr>
            <w:r>
              <w:t>2:35</w:t>
            </w:r>
          </w:p>
        </w:tc>
        <w:tc>
          <w:tcPr>
            <w:tcW w:w="8007" w:type="dxa"/>
          </w:tcPr>
          <w:p w14:paraId="60907B85" w14:textId="09466D14" w:rsidR="00E52A1F" w:rsidRDefault="00F71A5E" w:rsidP="008E5CA5">
            <w:pPr>
              <w:spacing w:before="80" w:after="80"/>
            </w:pPr>
            <w:r>
              <w:t xml:space="preserve">Zone Poster Session – Stations for each Timber Zone </w:t>
            </w:r>
          </w:p>
        </w:tc>
        <w:sdt>
          <w:sdtPr>
            <w:id w:val="-1591379005"/>
            <w:placeholder>
              <w:docPart w:val="A24B744ABBC74994AD5995D4B87BE0AB"/>
            </w:placeholder>
          </w:sdtPr>
          <w:sdtEndPr/>
          <w:sdtContent>
            <w:tc>
              <w:tcPr>
                <w:tcW w:w="1798" w:type="dxa"/>
              </w:tcPr>
              <w:p w14:paraId="21DF86BE" w14:textId="15B39765" w:rsidR="00E52A1F" w:rsidRDefault="00F71A5E" w:rsidP="008E5CA5">
                <w:pPr>
                  <w:spacing w:before="80" w:after="80"/>
                </w:pPr>
                <w:r>
                  <w:t>District Staff</w:t>
                </w:r>
              </w:p>
            </w:tc>
          </w:sdtContent>
        </w:sdt>
      </w:tr>
      <w:tr w:rsidR="00E52A1F" w14:paraId="3C781F16" w14:textId="77777777" w:rsidTr="00D96ACF">
        <w:sdt>
          <w:sdtPr>
            <w:id w:val="-1611428070"/>
            <w:placeholder>
              <w:docPart w:val="0C0BD4C2E28946828E5A4913D844F5B3"/>
            </w:placeholder>
          </w:sdtPr>
          <w:sdtEndPr/>
          <w:sdtContent>
            <w:tc>
              <w:tcPr>
                <w:tcW w:w="985" w:type="dxa"/>
              </w:tcPr>
              <w:p w14:paraId="7A43D663" w14:textId="58995E8C" w:rsidR="00E52A1F" w:rsidRDefault="00F71A5E" w:rsidP="008E5CA5">
                <w:pPr>
                  <w:spacing w:before="80" w:after="80"/>
                </w:pPr>
                <w:r>
                  <w:t>3:15</w:t>
                </w:r>
              </w:p>
            </w:tc>
          </w:sdtContent>
        </w:sdt>
        <w:tc>
          <w:tcPr>
            <w:tcW w:w="8007" w:type="dxa"/>
          </w:tcPr>
          <w:p w14:paraId="54070970" w14:textId="1A3C6D1B" w:rsidR="00E52A1F" w:rsidRPr="0094379C" w:rsidRDefault="00F71A5E" w:rsidP="008E5CA5">
            <w:pPr>
              <w:spacing w:before="80" w:after="80"/>
            </w:pPr>
            <w:r>
              <w:t>Formal meeting adjourned; Room available until 4:00 for more Qs, networking</w:t>
            </w:r>
          </w:p>
        </w:tc>
        <w:tc>
          <w:tcPr>
            <w:tcW w:w="1798" w:type="dxa"/>
          </w:tcPr>
          <w:p w14:paraId="2D01E342" w14:textId="285BCE04" w:rsidR="00E52A1F" w:rsidRDefault="00E52A1F" w:rsidP="008E5CA5">
            <w:pPr>
              <w:spacing w:before="80" w:after="80"/>
            </w:pPr>
          </w:p>
        </w:tc>
      </w:tr>
    </w:tbl>
    <w:p w14:paraId="6C0555EC" w14:textId="22C94A0E" w:rsidR="008002B8" w:rsidRPr="00C77227" w:rsidRDefault="008002B8" w:rsidP="008E5CA5">
      <w:pPr>
        <w:spacing w:before="0" w:after="0"/>
        <w:rPr>
          <w:i/>
          <w:color w:val="FF0000"/>
        </w:rPr>
      </w:pPr>
    </w:p>
    <w:sectPr w:rsidR="008002B8" w:rsidRPr="00C77227">
      <w:footerReference w:type="defaul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3EBFFA" w14:textId="77777777" w:rsidR="003D6CC7" w:rsidRDefault="003D6CC7">
      <w:r>
        <w:separator/>
      </w:r>
    </w:p>
  </w:endnote>
  <w:endnote w:type="continuationSeparator" w:id="0">
    <w:p w14:paraId="063B3B97" w14:textId="77777777" w:rsidR="003D6CC7" w:rsidRDefault="003D6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8FF35" w14:textId="77777777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DD45A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4F327" w14:textId="77777777" w:rsidR="003D6CC7" w:rsidRDefault="003D6CC7">
      <w:r>
        <w:separator/>
      </w:r>
    </w:p>
  </w:footnote>
  <w:footnote w:type="continuationSeparator" w:id="0">
    <w:p w14:paraId="2CC75B88" w14:textId="77777777" w:rsidR="003D6CC7" w:rsidRDefault="003D6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C6903"/>
    <w:multiLevelType w:val="hybridMultilevel"/>
    <w:tmpl w:val="F624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10"/>
  </w:num>
  <w:num w:numId="8">
    <w:abstractNumId w:val="5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6B"/>
    <w:rsid w:val="000027AF"/>
    <w:rsid w:val="00005F8E"/>
    <w:rsid w:val="000077F2"/>
    <w:rsid w:val="00030941"/>
    <w:rsid w:val="000413A9"/>
    <w:rsid w:val="00046CE4"/>
    <w:rsid w:val="000D5615"/>
    <w:rsid w:val="000E25FD"/>
    <w:rsid w:val="000E371F"/>
    <w:rsid w:val="000E73C1"/>
    <w:rsid w:val="00104B5D"/>
    <w:rsid w:val="00105628"/>
    <w:rsid w:val="00111719"/>
    <w:rsid w:val="001202F5"/>
    <w:rsid w:val="00180EF6"/>
    <w:rsid w:val="00180F30"/>
    <w:rsid w:val="00194EEA"/>
    <w:rsid w:val="001B5F2F"/>
    <w:rsid w:val="001D05D2"/>
    <w:rsid w:val="001E1730"/>
    <w:rsid w:val="001F4A5E"/>
    <w:rsid w:val="0020226B"/>
    <w:rsid w:val="00203499"/>
    <w:rsid w:val="00245807"/>
    <w:rsid w:val="00253020"/>
    <w:rsid w:val="00255DF2"/>
    <w:rsid w:val="002802E0"/>
    <w:rsid w:val="0028444C"/>
    <w:rsid w:val="002A52D2"/>
    <w:rsid w:val="002B2D73"/>
    <w:rsid w:val="002B5969"/>
    <w:rsid w:val="002B6ACF"/>
    <w:rsid w:val="002C44EF"/>
    <w:rsid w:val="002D1DCE"/>
    <w:rsid w:val="002E4945"/>
    <w:rsid w:val="003003C1"/>
    <w:rsid w:val="00306C29"/>
    <w:rsid w:val="0032155B"/>
    <w:rsid w:val="0033091F"/>
    <w:rsid w:val="0033628B"/>
    <w:rsid w:val="00341761"/>
    <w:rsid w:val="00345279"/>
    <w:rsid w:val="003672B8"/>
    <w:rsid w:val="0037026F"/>
    <w:rsid w:val="00372215"/>
    <w:rsid w:val="003741DF"/>
    <w:rsid w:val="00377305"/>
    <w:rsid w:val="00384D0F"/>
    <w:rsid w:val="003A60DD"/>
    <w:rsid w:val="003C59A6"/>
    <w:rsid w:val="003D0734"/>
    <w:rsid w:val="003D4685"/>
    <w:rsid w:val="003D64E1"/>
    <w:rsid w:val="003D6CC7"/>
    <w:rsid w:val="0040779A"/>
    <w:rsid w:val="00434B24"/>
    <w:rsid w:val="00451630"/>
    <w:rsid w:val="00466DB9"/>
    <w:rsid w:val="0047035D"/>
    <w:rsid w:val="004720FD"/>
    <w:rsid w:val="00476246"/>
    <w:rsid w:val="004A77A7"/>
    <w:rsid w:val="004B45BC"/>
    <w:rsid w:val="004C009F"/>
    <w:rsid w:val="004C5E81"/>
    <w:rsid w:val="004E1A25"/>
    <w:rsid w:val="005007A4"/>
    <w:rsid w:val="00525FA4"/>
    <w:rsid w:val="0053248D"/>
    <w:rsid w:val="00532A6E"/>
    <w:rsid w:val="005416CB"/>
    <w:rsid w:val="00544C15"/>
    <w:rsid w:val="00566DF3"/>
    <w:rsid w:val="0058304C"/>
    <w:rsid w:val="005867FF"/>
    <w:rsid w:val="00594206"/>
    <w:rsid w:val="005C2712"/>
    <w:rsid w:val="005E6DB1"/>
    <w:rsid w:val="00600310"/>
    <w:rsid w:val="00600EAF"/>
    <w:rsid w:val="0060637B"/>
    <w:rsid w:val="006133A0"/>
    <w:rsid w:val="00615921"/>
    <w:rsid w:val="006220EE"/>
    <w:rsid w:val="00633577"/>
    <w:rsid w:val="006426CD"/>
    <w:rsid w:val="00650377"/>
    <w:rsid w:val="006558B5"/>
    <w:rsid w:val="00655E67"/>
    <w:rsid w:val="00674DA7"/>
    <w:rsid w:val="00691BAD"/>
    <w:rsid w:val="006A3343"/>
    <w:rsid w:val="006A44FC"/>
    <w:rsid w:val="006A64C2"/>
    <w:rsid w:val="006B6CA6"/>
    <w:rsid w:val="006D1C57"/>
    <w:rsid w:val="006D61B7"/>
    <w:rsid w:val="006F78E1"/>
    <w:rsid w:val="007022CA"/>
    <w:rsid w:val="00703DE2"/>
    <w:rsid w:val="0071191D"/>
    <w:rsid w:val="00714C6F"/>
    <w:rsid w:val="00722B76"/>
    <w:rsid w:val="00722C6F"/>
    <w:rsid w:val="0072409B"/>
    <w:rsid w:val="0073112B"/>
    <w:rsid w:val="00732BB5"/>
    <w:rsid w:val="00740810"/>
    <w:rsid w:val="00747777"/>
    <w:rsid w:val="00755667"/>
    <w:rsid w:val="00764709"/>
    <w:rsid w:val="007702C2"/>
    <w:rsid w:val="00781D57"/>
    <w:rsid w:val="00791EFA"/>
    <w:rsid w:val="00794293"/>
    <w:rsid w:val="007A7193"/>
    <w:rsid w:val="007B3A2E"/>
    <w:rsid w:val="007B7C43"/>
    <w:rsid w:val="007C511A"/>
    <w:rsid w:val="007C6E2A"/>
    <w:rsid w:val="007D2B49"/>
    <w:rsid w:val="007E153E"/>
    <w:rsid w:val="007E6BB5"/>
    <w:rsid w:val="008002B8"/>
    <w:rsid w:val="00817179"/>
    <w:rsid w:val="00823AFF"/>
    <w:rsid w:val="00827199"/>
    <w:rsid w:val="00830D97"/>
    <w:rsid w:val="0084388C"/>
    <w:rsid w:val="00854C01"/>
    <w:rsid w:val="00894B51"/>
    <w:rsid w:val="00895F85"/>
    <w:rsid w:val="008D1608"/>
    <w:rsid w:val="008E5CA5"/>
    <w:rsid w:val="008F4CC5"/>
    <w:rsid w:val="00935278"/>
    <w:rsid w:val="0093603E"/>
    <w:rsid w:val="00936491"/>
    <w:rsid w:val="00937E67"/>
    <w:rsid w:val="0094142F"/>
    <w:rsid w:val="0094379C"/>
    <w:rsid w:val="00972C74"/>
    <w:rsid w:val="009744CC"/>
    <w:rsid w:val="009769C4"/>
    <w:rsid w:val="00981028"/>
    <w:rsid w:val="009946B8"/>
    <w:rsid w:val="009969F3"/>
    <w:rsid w:val="009B5FC8"/>
    <w:rsid w:val="009D50E3"/>
    <w:rsid w:val="00A018C1"/>
    <w:rsid w:val="00A0714A"/>
    <w:rsid w:val="00A1077E"/>
    <w:rsid w:val="00A11708"/>
    <w:rsid w:val="00A549B4"/>
    <w:rsid w:val="00A55696"/>
    <w:rsid w:val="00A57EAE"/>
    <w:rsid w:val="00AC4152"/>
    <w:rsid w:val="00AC7EF0"/>
    <w:rsid w:val="00AE4465"/>
    <w:rsid w:val="00B16A4D"/>
    <w:rsid w:val="00BA1B54"/>
    <w:rsid w:val="00BC487F"/>
    <w:rsid w:val="00BF5400"/>
    <w:rsid w:val="00C050C0"/>
    <w:rsid w:val="00C056FA"/>
    <w:rsid w:val="00C5440B"/>
    <w:rsid w:val="00C620C3"/>
    <w:rsid w:val="00C64347"/>
    <w:rsid w:val="00C75BF0"/>
    <w:rsid w:val="00C77227"/>
    <w:rsid w:val="00C95B28"/>
    <w:rsid w:val="00CA1FC2"/>
    <w:rsid w:val="00CA52EC"/>
    <w:rsid w:val="00CB0CF6"/>
    <w:rsid w:val="00CB3F37"/>
    <w:rsid w:val="00CB6E3C"/>
    <w:rsid w:val="00CD7018"/>
    <w:rsid w:val="00CF76CD"/>
    <w:rsid w:val="00D07D34"/>
    <w:rsid w:val="00D24768"/>
    <w:rsid w:val="00D47185"/>
    <w:rsid w:val="00D61ED8"/>
    <w:rsid w:val="00D724AB"/>
    <w:rsid w:val="00D77E27"/>
    <w:rsid w:val="00D96ACF"/>
    <w:rsid w:val="00DA2039"/>
    <w:rsid w:val="00DA7008"/>
    <w:rsid w:val="00DD45A1"/>
    <w:rsid w:val="00DE4C23"/>
    <w:rsid w:val="00DE71D8"/>
    <w:rsid w:val="00DE75E8"/>
    <w:rsid w:val="00DF57B5"/>
    <w:rsid w:val="00E04EAE"/>
    <w:rsid w:val="00E15439"/>
    <w:rsid w:val="00E21A25"/>
    <w:rsid w:val="00E2312D"/>
    <w:rsid w:val="00E25B41"/>
    <w:rsid w:val="00E42C35"/>
    <w:rsid w:val="00E52A1F"/>
    <w:rsid w:val="00E5591C"/>
    <w:rsid w:val="00E70122"/>
    <w:rsid w:val="00E83E1A"/>
    <w:rsid w:val="00E91BB1"/>
    <w:rsid w:val="00EB5F29"/>
    <w:rsid w:val="00EC4509"/>
    <w:rsid w:val="00ED34AF"/>
    <w:rsid w:val="00EE4CFA"/>
    <w:rsid w:val="00EF08E5"/>
    <w:rsid w:val="00F0678B"/>
    <w:rsid w:val="00F108AF"/>
    <w:rsid w:val="00F14A64"/>
    <w:rsid w:val="00F42D3D"/>
    <w:rsid w:val="00F45B12"/>
    <w:rsid w:val="00F45BEC"/>
    <w:rsid w:val="00F47D89"/>
    <w:rsid w:val="00F508BA"/>
    <w:rsid w:val="00F52413"/>
    <w:rsid w:val="00F56DD5"/>
    <w:rsid w:val="00F71A5E"/>
    <w:rsid w:val="00F95DB0"/>
    <w:rsid w:val="00FB1E80"/>
    <w:rsid w:val="00FB3DD0"/>
    <w:rsid w:val="00FD5F36"/>
    <w:rsid w:val="00FE6618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  <w:style w:type="table" w:styleId="PlainTable1">
    <w:name w:val="Plain Table 1"/>
    <w:basedOn w:val="TableNormal"/>
    <w:uiPriority w:val="99"/>
    <w:rsid w:val="007B3A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wmf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F55C6E72E69E4DD290A92F3431CEE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3ED2D-31A4-4DCA-A7EA-ED592737FAF4}"/>
      </w:docPartPr>
      <w:docPartBody>
        <w:p w:rsidR="007A3126" w:rsidRDefault="006D014F" w:rsidP="006D014F">
          <w:pPr>
            <w:pStyle w:val="F55C6E72E69E4DD290A92F3431CEEF82"/>
          </w:pPr>
          <w:r>
            <w:t>[Time]</w:t>
          </w:r>
        </w:p>
      </w:docPartBody>
    </w:docPart>
    <w:docPart>
      <w:docPartPr>
        <w:name w:val="AE2B641632A149249C46BEA348457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600F0-2885-4C07-9041-96E831D8E53D}"/>
      </w:docPartPr>
      <w:docPartBody>
        <w:p w:rsidR="00A50C95" w:rsidRDefault="006C5F6D" w:rsidP="006C5F6D">
          <w:pPr>
            <w:pStyle w:val="AE2B641632A149249C46BEA34845779C"/>
          </w:pPr>
          <w:r>
            <w:t>[Time]</w:t>
          </w:r>
        </w:p>
      </w:docPartBody>
    </w:docPart>
    <w:docPart>
      <w:docPartPr>
        <w:name w:val="8108CDF016F74823A1459989E66D4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8A7FD-A234-4A43-BBED-EA7C122D5ACB}"/>
      </w:docPartPr>
      <w:docPartBody>
        <w:p w:rsidR="00A50C95" w:rsidRDefault="006C5F6D" w:rsidP="006C5F6D">
          <w:pPr>
            <w:pStyle w:val="8108CDF016F74823A1459989E66D4089"/>
          </w:pPr>
          <w:r>
            <w:t>Old business and approval of last meeting’s minutes</w:t>
          </w:r>
        </w:p>
      </w:docPartBody>
    </w:docPart>
    <w:docPart>
      <w:docPartPr>
        <w:name w:val="01D1E1E7132D4D0FA989A6D7C2D1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9EBF1-37F0-41BF-8486-8479E2908016}"/>
      </w:docPartPr>
      <w:docPartBody>
        <w:p w:rsidR="00BB0D97" w:rsidRDefault="00A50C95" w:rsidP="00A50C95">
          <w:pPr>
            <w:pStyle w:val="01D1E1E7132D4D0FA989A6D7C2D14AF4"/>
          </w:pPr>
          <w:r>
            <w:t>[Time]</w:t>
          </w:r>
        </w:p>
      </w:docPartBody>
    </w:docPart>
    <w:docPart>
      <w:docPartPr>
        <w:name w:val="78A0DEAA5F274E47AA4C807D520C3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ECC24-041B-4CFA-8D1B-49DE824ED467}"/>
      </w:docPartPr>
      <w:docPartBody>
        <w:p w:rsidR="00BB0D97" w:rsidRDefault="00A50C95" w:rsidP="00A50C95">
          <w:pPr>
            <w:pStyle w:val="78A0DEAA5F274E47AA4C807D520C3021"/>
          </w:pPr>
          <w:r>
            <w:t>[Time]</w:t>
          </w:r>
        </w:p>
      </w:docPartBody>
    </w:docPart>
    <w:docPart>
      <w:docPartPr>
        <w:name w:val="0983A2C37A3341ED9191A7E310BD0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5F2FF-86B0-4465-B226-1246E477EF87}"/>
      </w:docPartPr>
      <w:docPartBody>
        <w:p w:rsidR="00BB0D97" w:rsidRDefault="00A50C95" w:rsidP="00A50C95">
          <w:pPr>
            <w:pStyle w:val="0983A2C37A3341ED9191A7E310BD0B56"/>
          </w:pPr>
          <w:r>
            <w:t>Vote on new Secretary</w:t>
          </w:r>
        </w:p>
      </w:docPartBody>
    </w:docPart>
    <w:docPart>
      <w:docPartPr>
        <w:name w:val="65BE8768EC9E40CEA1B4B3835F20E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0D601-CC98-497F-BAA6-0568EB7FBEB9}"/>
      </w:docPartPr>
      <w:docPartBody>
        <w:p w:rsidR="00BB0D97" w:rsidRDefault="00A50C95" w:rsidP="00A50C95">
          <w:pPr>
            <w:pStyle w:val="65BE8768EC9E40CEA1B4B3835F20EF22"/>
          </w:pPr>
          <w:r>
            <w:t>Vote on new Secretary</w:t>
          </w:r>
        </w:p>
      </w:docPartBody>
    </w:docPart>
    <w:docPart>
      <w:docPartPr>
        <w:name w:val="9930CC03C56A4C40A6D3432C3E971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BB7A6-7F19-4EBE-BB94-F5497536D9C2}"/>
      </w:docPartPr>
      <w:docPartBody>
        <w:p w:rsidR="00BB0D97" w:rsidRDefault="00A50C95" w:rsidP="00A50C95">
          <w:pPr>
            <w:pStyle w:val="9930CC03C56A4C40A6D3432C3E9719FE"/>
          </w:pPr>
          <w:r>
            <w:t>[Owner]</w:t>
          </w:r>
        </w:p>
      </w:docPartBody>
    </w:docPart>
    <w:docPart>
      <w:docPartPr>
        <w:name w:val="A24B744ABBC74994AD5995D4B87BE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BCD49-5637-4BEF-A988-0B8D5374D9A4}"/>
      </w:docPartPr>
      <w:docPartBody>
        <w:p w:rsidR="00C22AF4" w:rsidRDefault="00BB0D97" w:rsidP="00BB0D97">
          <w:pPr>
            <w:pStyle w:val="A24B744ABBC74994AD5995D4B87BE0AB"/>
          </w:pPr>
          <w:r>
            <w:t>[Owner]</w:t>
          </w:r>
        </w:p>
      </w:docPartBody>
    </w:docPart>
    <w:docPart>
      <w:docPartPr>
        <w:name w:val="0C0BD4C2E28946828E5A4913D844F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B500F-2F5E-4CB7-9CB0-EEF12EDDD819}"/>
      </w:docPartPr>
      <w:docPartBody>
        <w:p w:rsidR="00C22AF4" w:rsidRDefault="00BB0D97" w:rsidP="00BB0D97">
          <w:pPr>
            <w:pStyle w:val="0C0BD4C2E28946828E5A4913D844F5B3"/>
          </w:pPr>
          <w:r>
            <w:t>[Time]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49A"/>
    <w:rsid w:val="00077366"/>
    <w:rsid w:val="000C1C3A"/>
    <w:rsid w:val="000D14C4"/>
    <w:rsid w:val="00182B0F"/>
    <w:rsid w:val="001C5433"/>
    <w:rsid w:val="001D5318"/>
    <w:rsid w:val="001E3302"/>
    <w:rsid w:val="001F04DF"/>
    <w:rsid w:val="0023515F"/>
    <w:rsid w:val="00235AFE"/>
    <w:rsid w:val="00266747"/>
    <w:rsid w:val="00361B3C"/>
    <w:rsid w:val="00383697"/>
    <w:rsid w:val="003B5129"/>
    <w:rsid w:val="003D2DD2"/>
    <w:rsid w:val="004445D9"/>
    <w:rsid w:val="00454914"/>
    <w:rsid w:val="0046461A"/>
    <w:rsid w:val="00552F57"/>
    <w:rsid w:val="005B339D"/>
    <w:rsid w:val="00634F0A"/>
    <w:rsid w:val="006455CE"/>
    <w:rsid w:val="00647452"/>
    <w:rsid w:val="00681D9F"/>
    <w:rsid w:val="006834C6"/>
    <w:rsid w:val="006C5F6D"/>
    <w:rsid w:val="006D014F"/>
    <w:rsid w:val="0071749A"/>
    <w:rsid w:val="00784847"/>
    <w:rsid w:val="007A193F"/>
    <w:rsid w:val="007A3126"/>
    <w:rsid w:val="007B2A09"/>
    <w:rsid w:val="0081139E"/>
    <w:rsid w:val="0087366D"/>
    <w:rsid w:val="008D26D6"/>
    <w:rsid w:val="009110DA"/>
    <w:rsid w:val="00932D7C"/>
    <w:rsid w:val="00980F02"/>
    <w:rsid w:val="00981ADB"/>
    <w:rsid w:val="009D17A8"/>
    <w:rsid w:val="00A010E4"/>
    <w:rsid w:val="00A3748F"/>
    <w:rsid w:val="00A50C95"/>
    <w:rsid w:val="00AB49E3"/>
    <w:rsid w:val="00B375CA"/>
    <w:rsid w:val="00B4578E"/>
    <w:rsid w:val="00B630DE"/>
    <w:rsid w:val="00BB0D97"/>
    <w:rsid w:val="00BD6B24"/>
    <w:rsid w:val="00C22AF4"/>
    <w:rsid w:val="00C33849"/>
    <w:rsid w:val="00C41F71"/>
    <w:rsid w:val="00C72B4C"/>
    <w:rsid w:val="00C909B9"/>
    <w:rsid w:val="00CC7C02"/>
    <w:rsid w:val="00DA40B5"/>
    <w:rsid w:val="00DF7CFB"/>
    <w:rsid w:val="00E67C0A"/>
    <w:rsid w:val="00EA4D0A"/>
    <w:rsid w:val="00EB741B"/>
    <w:rsid w:val="00EB7FC2"/>
    <w:rsid w:val="00EC1D40"/>
    <w:rsid w:val="00F37E7F"/>
    <w:rsid w:val="00F5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D58670640771441095E6CEEC6F750DA0">
    <w:name w:val="D58670640771441095E6CEEC6F750DA0"/>
  </w:style>
  <w:style w:type="paragraph" w:customStyle="1" w:styleId="E588634F48A343DBBEFA038CE569348A">
    <w:name w:val="E588634F48A343DBBEFA038CE569348A"/>
  </w:style>
  <w:style w:type="paragraph" w:customStyle="1" w:styleId="71E64EA9AC7140D9AC080E2B5246DB89">
    <w:name w:val="71E64EA9AC7140D9AC080E2B5246DB89"/>
  </w:style>
  <w:style w:type="paragraph" w:customStyle="1" w:styleId="FF7BCA7DA2EA40549FFF2C24F873CE7B">
    <w:name w:val="FF7BCA7DA2EA40549FFF2C24F873CE7B"/>
  </w:style>
  <w:style w:type="paragraph" w:customStyle="1" w:styleId="5CA74375DC1845BDA714BE83B822DBD9">
    <w:name w:val="5CA74375DC1845BDA714BE83B822DBD9"/>
  </w:style>
  <w:style w:type="paragraph" w:customStyle="1" w:styleId="851AF2CDBAE1410DA83066B593667CCE">
    <w:name w:val="851AF2CDBAE1410DA83066B593667CCE"/>
  </w:style>
  <w:style w:type="paragraph" w:customStyle="1" w:styleId="81DD2A1FABB841C9AD45C1C1BCD036CD">
    <w:name w:val="81DD2A1FABB841C9AD45C1C1BCD036CD"/>
  </w:style>
  <w:style w:type="paragraph" w:customStyle="1" w:styleId="8A3E1511C4C64797ACA6C04AE79F557C">
    <w:name w:val="8A3E1511C4C64797ACA6C04AE79F557C"/>
  </w:style>
  <w:style w:type="paragraph" w:customStyle="1" w:styleId="277DAF9B3F3844599DFE778F4B51ACC1">
    <w:name w:val="277DAF9B3F3844599DFE778F4B51ACC1"/>
  </w:style>
  <w:style w:type="paragraph" w:customStyle="1" w:styleId="188BC6F3E8DA42B2906D90E5569CF45F">
    <w:name w:val="188BC6F3E8DA42B2906D90E5569CF45F"/>
  </w:style>
  <w:style w:type="paragraph" w:customStyle="1" w:styleId="A955BFD6EEB449F0BFC73F0E5A43B32C">
    <w:name w:val="A955BFD6EEB449F0BFC73F0E5A43B32C"/>
  </w:style>
  <w:style w:type="paragraph" w:customStyle="1" w:styleId="5BA73F21115D4D34A6CA063222ED963E">
    <w:name w:val="5BA73F21115D4D34A6CA063222ED963E"/>
  </w:style>
  <w:style w:type="paragraph" w:customStyle="1" w:styleId="7D3EB52815344645A23C2E2D50A047E2">
    <w:name w:val="7D3EB52815344645A23C2E2D50A047E2"/>
  </w:style>
  <w:style w:type="paragraph" w:customStyle="1" w:styleId="9C6CCA56E812479A9B6ACAA6797E27C1">
    <w:name w:val="9C6CCA56E812479A9B6ACAA6797E27C1"/>
  </w:style>
  <w:style w:type="paragraph" w:customStyle="1" w:styleId="D3818EF6EED94CB6B99B3AB29C1BF6FD">
    <w:name w:val="D3818EF6EED94CB6B99B3AB29C1BF6FD"/>
  </w:style>
  <w:style w:type="paragraph" w:customStyle="1" w:styleId="E37DF25382434CC78401D2EE44A6A417">
    <w:name w:val="E37DF25382434CC78401D2EE44A6A417"/>
  </w:style>
  <w:style w:type="paragraph" w:customStyle="1" w:styleId="FD500B73E7354CBFA341113FF05B8C53">
    <w:name w:val="FD500B73E7354CBFA341113FF05B8C53"/>
    <w:rsid w:val="0071749A"/>
  </w:style>
  <w:style w:type="paragraph" w:customStyle="1" w:styleId="8BE3FA9386754E1F944D4C0007BBC2BB">
    <w:name w:val="8BE3FA9386754E1F944D4C0007BBC2BB"/>
    <w:rsid w:val="0071749A"/>
  </w:style>
  <w:style w:type="paragraph" w:customStyle="1" w:styleId="82C9CC1C92994991A9746B2BDC83B4C6">
    <w:name w:val="82C9CC1C92994991A9746B2BDC83B4C6"/>
    <w:rsid w:val="0071749A"/>
  </w:style>
  <w:style w:type="paragraph" w:customStyle="1" w:styleId="D08A267DC04C429DB167E755E0C14A68">
    <w:name w:val="D08A267DC04C429DB167E755E0C14A68"/>
    <w:rsid w:val="0071749A"/>
  </w:style>
  <w:style w:type="paragraph" w:customStyle="1" w:styleId="C9B67A310DAB4BF1B1AB09748A2FB2A4">
    <w:name w:val="C9B67A310DAB4BF1B1AB09748A2FB2A4"/>
    <w:rsid w:val="0071749A"/>
  </w:style>
  <w:style w:type="paragraph" w:customStyle="1" w:styleId="B65C7140AA2849159D80C4F3905BC52D">
    <w:name w:val="B65C7140AA2849159D80C4F3905BC52D"/>
    <w:rsid w:val="0071749A"/>
  </w:style>
  <w:style w:type="paragraph" w:customStyle="1" w:styleId="34960E2159124869BE1A7C39DD0CFF6A">
    <w:name w:val="34960E2159124869BE1A7C39DD0CFF6A"/>
    <w:rsid w:val="0071749A"/>
  </w:style>
  <w:style w:type="paragraph" w:customStyle="1" w:styleId="33518B6AD930481FA37D3200E2E89106">
    <w:name w:val="33518B6AD930481FA37D3200E2E89106"/>
    <w:rsid w:val="0071749A"/>
  </w:style>
  <w:style w:type="paragraph" w:customStyle="1" w:styleId="C0688BB3021447C5950968DA39F3CA0D">
    <w:name w:val="C0688BB3021447C5950968DA39F3CA0D"/>
    <w:rsid w:val="0071749A"/>
  </w:style>
  <w:style w:type="paragraph" w:customStyle="1" w:styleId="4D926AF2B71246B1B063EB989AF0A850">
    <w:name w:val="4D926AF2B71246B1B063EB989AF0A850"/>
    <w:rsid w:val="0071749A"/>
  </w:style>
  <w:style w:type="paragraph" w:customStyle="1" w:styleId="E38BEAAC6E1A4CB9868F7E7A02009DD8">
    <w:name w:val="E38BEAAC6E1A4CB9868F7E7A02009DD8"/>
    <w:rsid w:val="0071749A"/>
  </w:style>
  <w:style w:type="paragraph" w:customStyle="1" w:styleId="1FD1BD1078A249E1BA815CC93753D564">
    <w:name w:val="1FD1BD1078A249E1BA815CC93753D564"/>
    <w:rsid w:val="0071749A"/>
  </w:style>
  <w:style w:type="paragraph" w:customStyle="1" w:styleId="5761DFFC1E7143AF827A6A7902AAF7E8">
    <w:name w:val="5761DFFC1E7143AF827A6A7902AAF7E8"/>
    <w:rsid w:val="0071749A"/>
  </w:style>
  <w:style w:type="paragraph" w:customStyle="1" w:styleId="C49D1863876B4E32A973DBF2FF66374B">
    <w:name w:val="C49D1863876B4E32A973DBF2FF66374B"/>
    <w:rsid w:val="0071749A"/>
  </w:style>
  <w:style w:type="paragraph" w:customStyle="1" w:styleId="7B35D39F8F314DE9BC709384C2906C26">
    <w:name w:val="7B35D39F8F314DE9BC709384C2906C26"/>
    <w:rsid w:val="00EB7FC2"/>
  </w:style>
  <w:style w:type="paragraph" w:customStyle="1" w:styleId="F6F88E50EB9D44B690556EA2373BFA01">
    <w:name w:val="F6F88E50EB9D44B690556EA2373BFA01"/>
    <w:rsid w:val="00EB7FC2"/>
  </w:style>
  <w:style w:type="paragraph" w:customStyle="1" w:styleId="A1B61B9E1D7B40E8B2A798D359C05AC6">
    <w:name w:val="A1B61B9E1D7B40E8B2A798D359C05AC6"/>
    <w:rsid w:val="00EB7FC2"/>
  </w:style>
  <w:style w:type="paragraph" w:customStyle="1" w:styleId="DD713DB38D434BF2B24754D922468718">
    <w:name w:val="DD713DB38D434BF2B24754D922468718"/>
    <w:rsid w:val="00C909B9"/>
  </w:style>
  <w:style w:type="paragraph" w:customStyle="1" w:styleId="0D86D14384A84E0C8FD3F519CBD890FF">
    <w:name w:val="0D86D14384A84E0C8FD3F519CBD890FF"/>
    <w:rsid w:val="00C909B9"/>
  </w:style>
  <w:style w:type="paragraph" w:customStyle="1" w:styleId="79E9C80D9F6B4C5AA4C25D2BA017E33F">
    <w:name w:val="79E9C80D9F6B4C5AA4C25D2BA017E33F"/>
    <w:rsid w:val="00C909B9"/>
  </w:style>
  <w:style w:type="paragraph" w:customStyle="1" w:styleId="053D9D7CDDE44074A30F024CCD74AB72">
    <w:name w:val="053D9D7CDDE44074A30F024CCD74AB72"/>
    <w:rsid w:val="00C909B9"/>
  </w:style>
  <w:style w:type="paragraph" w:customStyle="1" w:styleId="4843669CF0B74799808FFA7D154F1C00">
    <w:name w:val="4843669CF0B74799808FFA7D154F1C00"/>
    <w:rsid w:val="006D014F"/>
  </w:style>
  <w:style w:type="paragraph" w:customStyle="1" w:styleId="28570F3DBEDF43D48CA09A079AB72CF5">
    <w:name w:val="28570F3DBEDF43D48CA09A079AB72CF5"/>
    <w:rsid w:val="006D014F"/>
  </w:style>
  <w:style w:type="paragraph" w:customStyle="1" w:styleId="F55C6E72E69E4DD290A92F3431CEEF82">
    <w:name w:val="F55C6E72E69E4DD290A92F3431CEEF82"/>
    <w:rsid w:val="006D014F"/>
  </w:style>
  <w:style w:type="paragraph" w:customStyle="1" w:styleId="4F7CE075DA364E6A93BB5CD7CA408C59">
    <w:name w:val="4F7CE075DA364E6A93BB5CD7CA408C59"/>
    <w:rsid w:val="006D014F"/>
  </w:style>
  <w:style w:type="paragraph" w:customStyle="1" w:styleId="95344BAEE4F141978D5A0E0A49E6550A">
    <w:name w:val="95344BAEE4F141978D5A0E0A49E6550A"/>
    <w:rsid w:val="006D014F"/>
  </w:style>
  <w:style w:type="paragraph" w:customStyle="1" w:styleId="8203E21A08854E8AAF40531945BA6E8B">
    <w:name w:val="8203E21A08854E8AAF40531945BA6E8B"/>
    <w:rsid w:val="006D014F"/>
  </w:style>
  <w:style w:type="paragraph" w:customStyle="1" w:styleId="4F437428A9794AD1A3EB38D76FD73C1B">
    <w:name w:val="4F437428A9794AD1A3EB38D76FD73C1B"/>
    <w:rsid w:val="006D014F"/>
  </w:style>
  <w:style w:type="paragraph" w:customStyle="1" w:styleId="D71BDD6BA85C46418A77912191D56588">
    <w:name w:val="D71BDD6BA85C46418A77912191D56588"/>
    <w:rsid w:val="006D014F"/>
  </w:style>
  <w:style w:type="paragraph" w:customStyle="1" w:styleId="63AA7AB3750B49BC96ACB1A463B06D97">
    <w:name w:val="63AA7AB3750B49BC96ACB1A463B06D97"/>
    <w:rsid w:val="006D014F"/>
  </w:style>
  <w:style w:type="paragraph" w:customStyle="1" w:styleId="0BE98FD481DF4B99A3720E5FED3C08AB">
    <w:name w:val="0BE98FD481DF4B99A3720E5FED3C08AB"/>
    <w:rsid w:val="006D014F"/>
  </w:style>
  <w:style w:type="paragraph" w:customStyle="1" w:styleId="1E09A36C2E9F41289514B863FA426B35">
    <w:name w:val="1E09A36C2E9F41289514B863FA426B35"/>
    <w:rsid w:val="006D014F"/>
  </w:style>
  <w:style w:type="paragraph" w:customStyle="1" w:styleId="BA90BFAEF92149D9ABE9E224217A7743">
    <w:name w:val="BA90BFAEF92149D9ABE9E224217A7743"/>
    <w:rsid w:val="006D014F"/>
  </w:style>
  <w:style w:type="paragraph" w:customStyle="1" w:styleId="E0B1582DF41A4A6EBCA9B94A7E4E2776">
    <w:name w:val="E0B1582DF41A4A6EBCA9B94A7E4E2776"/>
    <w:rsid w:val="006D014F"/>
  </w:style>
  <w:style w:type="paragraph" w:customStyle="1" w:styleId="5693426C960B4DD3ACAA0FE688255A88">
    <w:name w:val="5693426C960B4DD3ACAA0FE688255A88"/>
    <w:rsid w:val="006D014F"/>
  </w:style>
  <w:style w:type="paragraph" w:customStyle="1" w:styleId="5870E1805B294EF499A1423715B2B712">
    <w:name w:val="5870E1805B294EF499A1423715B2B712"/>
    <w:rsid w:val="006D014F"/>
  </w:style>
  <w:style w:type="paragraph" w:customStyle="1" w:styleId="AE2B641632A149249C46BEA34845779C">
    <w:name w:val="AE2B641632A149249C46BEA34845779C"/>
    <w:rsid w:val="006C5F6D"/>
  </w:style>
  <w:style w:type="paragraph" w:customStyle="1" w:styleId="66B7D9CC890D479BA261AC0C9A78FBCF">
    <w:name w:val="66B7D9CC890D479BA261AC0C9A78FBCF"/>
    <w:rsid w:val="006C5F6D"/>
  </w:style>
  <w:style w:type="paragraph" w:customStyle="1" w:styleId="2A10FC6F53FB4D89A1DF785B137E9559">
    <w:name w:val="2A10FC6F53FB4D89A1DF785B137E9559"/>
    <w:rsid w:val="006C5F6D"/>
  </w:style>
  <w:style w:type="paragraph" w:customStyle="1" w:styleId="8108CDF016F74823A1459989E66D4089">
    <w:name w:val="8108CDF016F74823A1459989E66D4089"/>
    <w:rsid w:val="006C5F6D"/>
  </w:style>
  <w:style w:type="paragraph" w:customStyle="1" w:styleId="B68F0A07A42E4929B0B8624B705186A9">
    <w:name w:val="B68F0A07A42E4929B0B8624B705186A9"/>
    <w:rsid w:val="006C5F6D"/>
  </w:style>
  <w:style w:type="paragraph" w:customStyle="1" w:styleId="6856BC8CE1384DC4AAA4935EE771D289">
    <w:name w:val="6856BC8CE1384DC4AAA4935EE771D289"/>
    <w:rsid w:val="006C5F6D"/>
  </w:style>
  <w:style w:type="paragraph" w:customStyle="1" w:styleId="FEB333626AC7458A9C4ED6F4BD075399">
    <w:name w:val="FEB333626AC7458A9C4ED6F4BD075399"/>
    <w:rsid w:val="006C5F6D"/>
  </w:style>
  <w:style w:type="paragraph" w:customStyle="1" w:styleId="2F163DF6D8ED404D86C3A31924447887">
    <w:name w:val="2F163DF6D8ED404D86C3A31924447887"/>
    <w:rsid w:val="006C5F6D"/>
  </w:style>
  <w:style w:type="paragraph" w:customStyle="1" w:styleId="66B0FD4AB4DD43BCA3ACFA91AE7C4184">
    <w:name w:val="66B0FD4AB4DD43BCA3ACFA91AE7C4184"/>
    <w:rsid w:val="006C5F6D"/>
  </w:style>
  <w:style w:type="paragraph" w:customStyle="1" w:styleId="01D1E1E7132D4D0FA989A6D7C2D14AF4">
    <w:name w:val="01D1E1E7132D4D0FA989A6D7C2D14AF4"/>
    <w:rsid w:val="00A50C95"/>
  </w:style>
  <w:style w:type="paragraph" w:customStyle="1" w:styleId="EF91B71D78224D78AF727D953E5AE706">
    <w:name w:val="EF91B71D78224D78AF727D953E5AE706"/>
    <w:rsid w:val="00A50C95"/>
  </w:style>
  <w:style w:type="paragraph" w:customStyle="1" w:styleId="C3739F4AAA5B49DF972B102A4F9B6A2A">
    <w:name w:val="C3739F4AAA5B49DF972B102A4F9B6A2A"/>
    <w:rsid w:val="00A50C95"/>
  </w:style>
  <w:style w:type="paragraph" w:customStyle="1" w:styleId="9F8FAD9AC90C4B0EA35D38D147396AB2">
    <w:name w:val="9F8FAD9AC90C4B0EA35D38D147396AB2"/>
    <w:rsid w:val="00A50C95"/>
  </w:style>
  <w:style w:type="paragraph" w:customStyle="1" w:styleId="1F41D862F3154B61B47F638981898C53">
    <w:name w:val="1F41D862F3154B61B47F638981898C53"/>
    <w:rsid w:val="00A50C95"/>
  </w:style>
  <w:style w:type="paragraph" w:customStyle="1" w:styleId="CBB3F20810E244D6B582D37BCC783F7F">
    <w:name w:val="CBB3F20810E244D6B582D37BCC783F7F"/>
    <w:rsid w:val="00A50C95"/>
  </w:style>
  <w:style w:type="paragraph" w:customStyle="1" w:styleId="78A0DEAA5F274E47AA4C807D520C3021">
    <w:name w:val="78A0DEAA5F274E47AA4C807D520C3021"/>
    <w:rsid w:val="00A50C95"/>
  </w:style>
  <w:style w:type="paragraph" w:customStyle="1" w:styleId="0983A2C37A3341ED9191A7E310BD0B56">
    <w:name w:val="0983A2C37A3341ED9191A7E310BD0B56"/>
    <w:rsid w:val="00A50C95"/>
  </w:style>
  <w:style w:type="paragraph" w:customStyle="1" w:styleId="194F37A62A8C4A69986580D4887765FB">
    <w:name w:val="194F37A62A8C4A69986580D4887765FB"/>
    <w:rsid w:val="00A50C95"/>
  </w:style>
  <w:style w:type="paragraph" w:customStyle="1" w:styleId="3AF1C3F73BE640B297A137380A4A3CFC">
    <w:name w:val="3AF1C3F73BE640B297A137380A4A3CFC"/>
    <w:rsid w:val="00A50C95"/>
  </w:style>
  <w:style w:type="paragraph" w:customStyle="1" w:styleId="65BE8768EC9E40CEA1B4B3835F20EF22">
    <w:name w:val="65BE8768EC9E40CEA1B4B3835F20EF22"/>
    <w:rsid w:val="00A50C95"/>
  </w:style>
  <w:style w:type="paragraph" w:customStyle="1" w:styleId="9930CC03C56A4C40A6D3432C3E9719FE">
    <w:name w:val="9930CC03C56A4C40A6D3432C3E9719FE"/>
    <w:rsid w:val="00A50C95"/>
  </w:style>
  <w:style w:type="paragraph" w:customStyle="1" w:styleId="A24B744ABBC74994AD5995D4B87BE0AB">
    <w:name w:val="A24B744ABBC74994AD5995D4B87BE0AB"/>
    <w:rsid w:val="00BB0D97"/>
  </w:style>
  <w:style w:type="paragraph" w:customStyle="1" w:styleId="0C0BD4C2E28946828E5A4913D844F5B3">
    <w:name w:val="0C0BD4C2E28946828E5A4913D844F5B3"/>
    <w:rsid w:val="00BB0D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639EA8-5734-46D9-BA61-FCC2D82FB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2020-02-03T16:13:00Z</dcterms:created>
  <dcterms:modified xsi:type="dcterms:W3CDTF">2020-02-04T00:43:00Z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