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0867B36D" w:rsidR="003D4685" w:rsidRPr="00CD7018" w:rsidRDefault="00544C15" w:rsidP="00CD7018">
          <w:pPr>
            <w:pStyle w:val="Subtitle"/>
          </w:pPr>
          <w:r>
            <w:t>SBEADMR</w:t>
          </w:r>
          <w:r w:rsidR="00CD7018">
            <w:t xml:space="preserve"> </w:t>
          </w:r>
          <w:r w:rsidR="00A67A06">
            <w:t xml:space="preserve">&amp; Taylor Park EA Combined </w:t>
          </w:r>
          <w:r w:rsidR="00CD7018">
            <w:t>Annual Stakeholder Meeting</w:t>
          </w:r>
        </w:p>
      </w:sdtContent>
    </w:sdt>
    <w:p w14:paraId="2AFBB853" w14:textId="358D5C67" w:rsidR="00A67A06" w:rsidRDefault="0047035D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</w:t>
      </w:r>
      <w:r w:rsidR="00C5440B">
        <w:rPr>
          <w:color w:val="536142" w:themeColor="accent1" w:themeShade="80"/>
        </w:rPr>
        <w:t>February 2</w:t>
      </w:r>
      <w:r w:rsidR="00A67A06">
        <w:rPr>
          <w:color w:val="536142" w:themeColor="accent1" w:themeShade="80"/>
        </w:rPr>
        <w:t>2</w:t>
      </w:r>
      <w:r w:rsidR="00F71A5E">
        <w:rPr>
          <w:color w:val="536142" w:themeColor="accent1" w:themeShade="80"/>
        </w:rPr>
        <w:t>, 2020</w:t>
      </w:r>
      <w:r w:rsidR="00D77E27">
        <w:rPr>
          <w:color w:val="536142" w:themeColor="accent1" w:themeShade="80"/>
        </w:rPr>
        <w:t xml:space="preserve">, </w:t>
      </w:r>
      <w:r w:rsidR="003B63B0">
        <w:rPr>
          <w:color w:val="536142" w:themeColor="accent1" w:themeShade="80"/>
        </w:rPr>
        <w:t>8</w:t>
      </w:r>
      <w:r w:rsidR="00E04EAE">
        <w:rPr>
          <w:color w:val="536142" w:themeColor="accent1" w:themeShade="80"/>
        </w:rPr>
        <w:t>:</w:t>
      </w:r>
      <w:r w:rsidR="003B63B0">
        <w:rPr>
          <w:color w:val="536142" w:themeColor="accent1" w:themeShade="80"/>
        </w:rPr>
        <w:t>3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</w:t>
      </w:r>
      <w:r w:rsidR="00E04EAE">
        <w:rPr>
          <w:color w:val="536142" w:themeColor="accent1" w:themeShade="80"/>
        </w:rPr>
        <w:t xml:space="preserve">- </w:t>
      </w:r>
      <w:r w:rsidR="003B63B0">
        <w:rPr>
          <w:color w:val="536142" w:themeColor="accent1" w:themeShade="80"/>
        </w:rPr>
        <w:t>1</w:t>
      </w:r>
      <w:r w:rsidR="00E04EAE">
        <w:rPr>
          <w:color w:val="536142" w:themeColor="accent1" w:themeShade="80"/>
        </w:rPr>
        <w:t>:</w:t>
      </w:r>
      <w:r w:rsidR="003B63B0">
        <w:rPr>
          <w:color w:val="536142" w:themeColor="accent1" w:themeShade="80"/>
        </w:rPr>
        <w:t>00</w:t>
      </w:r>
      <w:r w:rsidR="00C75BF0">
        <w:rPr>
          <w:color w:val="536142" w:themeColor="accent1" w:themeShade="80"/>
        </w:rPr>
        <w:t xml:space="preserve"> PM</w:t>
      </w:r>
    </w:p>
    <w:p w14:paraId="0BC06274" w14:textId="7F74D64C" w:rsidR="00ED34AF" w:rsidRDefault="00A67A06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February 23, 2021, </w:t>
      </w:r>
      <w:r w:rsidR="003B63B0">
        <w:rPr>
          <w:color w:val="536142" w:themeColor="accent1" w:themeShade="80"/>
        </w:rPr>
        <w:t>8</w:t>
      </w:r>
      <w:r>
        <w:rPr>
          <w:color w:val="536142" w:themeColor="accent1" w:themeShade="80"/>
        </w:rPr>
        <w:t>:</w:t>
      </w:r>
      <w:r w:rsidR="003B63B0">
        <w:rPr>
          <w:color w:val="536142" w:themeColor="accent1" w:themeShade="80"/>
        </w:rPr>
        <w:t>3</w:t>
      </w:r>
      <w:r>
        <w:rPr>
          <w:color w:val="536142" w:themeColor="accent1" w:themeShade="80"/>
        </w:rPr>
        <w:t>0 AM – 1:00 PM</w:t>
      </w:r>
      <w:r w:rsidR="00AC7EF0">
        <w:rPr>
          <w:color w:val="536142" w:themeColor="accent1" w:themeShade="80"/>
        </w:rPr>
        <w:t xml:space="preserve"> </w:t>
      </w:r>
    </w:p>
    <w:p w14:paraId="29F3EBBC" w14:textId="214C3F0F" w:rsidR="00981028" w:rsidRPr="00180F30" w:rsidRDefault="00AC7EF0" w:rsidP="00ED34AF">
      <w:pPr>
        <w:pStyle w:val="Heading1"/>
        <w:ind w:firstLine="720"/>
        <w:contextualSpacing/>
        <w:jc w:val="right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</w:t>
      </w:r>
      <w:r w:rsidR="003B63B0">
        <w:rPr>
          <w:color w:val="536142" w:themeColor="accent1" w:themeShade="80"/>
        </w:rPr>
        <w:t>Zoom</w:t>
      </w:r>
      <w:r w:rsidR="00A67A06">
        <w:rPr>
          <w:color w:val="536142" w:themeColor="accent1" w:themeShade="80"/>
        </w:rPr>
        <w:t xml:space="preserve"> Virtual Meeting</w:t>
      </w:r>
      <w:r w:rsidR="003B63B0">
        <w:rPr>
          <w:color w:val="536142" w:themeColor="accent1" w:themeShade="80"/>
        </w:rPr>
        <w:t xml:space="preserve"> (RSVP for link)</w:t>
      </w:r>
      <w:r w:rsidRPr="00180F30">
        <w:rPr>
          <w:color w:val="536142" w:themeColor="accent1" w:themeShade="80"/>
        </w:rPr>
        <w:t xml:space="preserve">       </w:t>
      </w:r>
    </w:p>
    <w:p w14:paraId="54433CFA" w14:textId="68ED1651" w:rsidR="00A1077E" w:rsidRDefault="00A1077E">
      <w:r w:rsidRPr="008D1608">
        <w:rPr>
          <w:b/>
        </w:rPr>
        <w:t>Facilitator</w:t>
      </w:r>
      <w:r w:rsidR="00A67A06">
        <w:rPr>
          <w:b/>
        </w:rPr>
        <w:t>s</w:t>
      </w:r>
      <w:r w:rsidR="00532A6E">
        <w:t>:  Susan Hansen</w:t>
      </w:r>
      <w:r w:rsidR="00A67A06">
        <w:t xml:space="preserve"> &amp; Maddie Rehn</w:t>
      </w:r>
    </w:p>
    <w:p w14:paraId="156A7922" w14:textId="77777777" w:rsidR="00180F30" w:rsidRDefault="00180F30"/>
    <w:p w14:paraId="43E86E2A" w14:textId="382DDF56" w:rsidR="004A77A7" w:rsidRPr="00BA1B54" w:rsidRDefault="00A67A06" w:rsidP="008E5CA5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>Science Team Session: Monday February 22</w:t>
      </w:r>
      <w:r w:rsidR="003B63B0">
        <w:rPr>
          <w:b/>
          <w:sz w:val="24"/>
          <w:szCs w:val="24"/>
        </w:rPr>
        <w:t xml:space="preserve"> 8:30 am to 1 pm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547816">
        <w:tc>
          <w:tcPr>
            <w:tcW w:w="985" w:type="dxa"/>
          </w:tcPr>
          <w:p w14:paraId="5909DE96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547816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33EC25F2" w:rsidR="004A77A7" w:rsidRPr="007022CA" w:rsidRDefault="009D46F6" w:rsidP="008E5CA5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</w:t>
                </w:r>
                <w:r w:rsidR="00E04EAE">
                  <w:rPr>
                    <w:rFonts w:asciiTheme="minorHAnsi" w:hAnsiTheme="minorHAnsi"/>
                    <w:b w:val="0"/>
                    <w:color w:val="auto"/>
                  </w:rPr>
                  <w:t>:</w:t>
                </w:r>
                <w:r>
                  <w:rPr>
                    <w:rFonts w:asciiTheme="minorHAnsi" w:hAnsiTheme="minorHAnsi"/>
                    <w:b w:val="0"/>
                    <w:color w:val="auto"/>
                  </w:rPr>
                  <w:t>3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25DB90A1" w:rsidR="004A77A7" w:rsidRPr="007022CA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</w:t>
            </w:r>
            <w:r w:rsidR="00560292">
              <w:rPr>
                <w:rFonts w:asciiTheme="minorHAnsi" w:hAnsiTheme="minorHAnsi"/>
                <w:b w:val="0"/>
                <w:color w:val="auto"/>
              </w:rPr>
              <w:t xml:space="preserve">, Zoom protocol </w:t>
            </w:r>
          </w:p>
        </w:tc>
        <w:tc>
          <w:tcPr>
            <w:tcW w:w="1798" w:type="dxa"/>
          </w:tcPr>
          <w:p w14:paraId="6668184A" w14:textId="692E53CE" w:rsidR="004A77A7" w:rsidRPr="00CD4A72" w:rsidRDefault="00732BB5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color w:val="536142" w:themeColor="accent1" w:themeShade="80"/>
              </w:rPr>
            </w:pPr>
            <w:r w:rsidRPr="00CD4A72">
              <w:rPr>
                <w:rFonts w:asciiTheme="minorHAnsi" w:hAnsiTheme="minorHAnsi"/>
                <w:b w:val="0"/>
                <w:color w:val="auto"/>
              </w:rPr>
              <w:t>Susan Hansen</w:t>
            </w:r>
            <w:r w:rsidR="00A67A06" w:rsidRPr="00CD4A72">
              <w:rPr>
                <w:rFonts w:asciiTheme="minorHAnsi" w:hAnsiTheme="minorHAnsi"/>
                <w:b w:val="0"/>
                <w:color w:val="auto"/>
              </w:rPr>
              <w:t xml:space="preserve"> &amp; Maddie Rehn</w:t>
            </w:r>
          </w:p>
        </w:tc>
      </w:tr>
      <w:tr w:rsidR="00F71A5E" w:rsidRPr="001202F5" w14:paraId="04B735B6" w14:textId="77777777" w:rsidTr="00547816">
        <w:tc>
          <w:tcPr>
            <w:tcW w:w="985" w:type="dxa"/>
          </w:tcPr>
          <w:p w14:paraId="460000DE" w14:textId="56ED3E17" w:rsidR="00F71A5E" w:rsidRDefault="009D46F6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</w:t>
            </w:r>
            <w:r w:rsidR="00E04EAE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4</w:t>
            </w:r>
            <w:r w:rsidR="00F71A5E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092E2430" w14:textId="6B1F6DCA" w:rsidR="00F71A5E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meeting objectives</w:t>
            </w:r>
          </w:p>
        </w:tc>
        <w:tc>
          <w:tcPr>
            <w:tcW w:w="1798" w:type="dxa"/>
          </w:tcPr>
          <w:p w14:paraId="4A2EE941" w14:textId="2FC3D79E" w:rsidR="00F71A5E" w:rsidRPr="00CD4A72" w:rsidRDefault="00F71A5E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 w:rsidRPr="00CD4A72">
              <w:rPr>
                <w:rFonts w:asciiTheme="minorHAnsi" w:hAnsiTheme="minorHAnsi"/>
                <w:b w:val="0"/>
                <w:color w:val="auto"/>
              </w:rPr>
              <w:t>Chad Stewart</w:t>
            </w:r>
          </w:p>
        </w:tc>
      </w:tr>
      <w:tr w:rsidR="003B63B0" w:rsidRPr="00C77227" w14:paraId="56FC11FA" w14:textId="77777777" w:rsidTr="00547816">
        <w:tc>
          <w:tcPr>
            <w:tcW w:w="985" w:type="dxa"/>
          </w:tcPr>
          <w:p w14:paraId="244FA60A" w14:textId="63EC9B2B" w:rsid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8:50</w:t>
            </w:r>
          </w:p>
        </w:tc>
        <w:tc>
          <w:tcPr>
            <w:tcW w:w="8007" w:type="dxa"/>
          </w:tcPr>
          <w:p w14:paraId="1EA19438" w14:textId="627827A0" w:rsidR="003B63B0" w:rsidRDefault="00825068" w:rsidP="008E5CA5">
            <w:pPr>
              <w:spacing w:before="80" w:after="80"/>
            </w:pPr>
            <w:r>
              <w:t>Impact of bark beetle outbreaks on lynx and their prey</w:t>
            </w:r>
          </w:p>
        </w:tc>
        <w:tc>
          <w:tcPr>
            <w:tcW w:w="1798" w:type="dxa"/>
          </w:tcPr>
          <w:p w14:paraId="37BFDFDE" w14:textId="42E1DB95" w:rsidR="003B63B0" w:rsidRPr="00CD4A72" w:rsidRDefault="00825068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Jake Ivan</w:t>
            </w:r>
          </w:p>
        </w:tc>
      </w:tr>
      <w:tr w:rsidR="003B63B0" w:rsidRPr="00C77227" w14:paraId="0B006AF9" w14:textId="77777777" w:rsidTr="00547816">
        <w:tc>
          <w:tcPr>
            <w:tcW w:w="985" w:type="dxa"/>
          </w:tcPr>
          <w:p w14:paraId="2FB263ED" w14:textId="2D05157F" w:rsid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9:30</w:t>
            </w:r>
          </w:p>
        </w:tc>
        <w:tc>
          <w:tcPr>
            <w:tcW w:w="8007" w:type="dxa"/>
          </w:tcPr>
          <w:p w14:paraId="69B05948" w14:textId="1002C813" w:rsidR="003B63B0" w:rsidRDefault="00825068" w:rsidP="008E5CA5">
            <w:pPr>
              <w:spacing w:before="80" w:after="80"/>
            </w:pPr>
            <w:r>
              <w:t>Assessing socioeconomic impacts of SBEADMR</w:t>
            </w:r>
          </w:p>
        </w:tc>
        <w:tc>
          <w:tcPr>
            <w:tcW w:w="1798" w:type="dxa"/>
          </w:tcPr>
          <w:p w14:paraId="2D5E055C" w14:textId="12EA0404" w:rsidR="003B63B0" w:rsidRPr="00CD4A72" w:rsidRDefault="00825068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Tony Cheng &amp; Jarod Dunn</w:t>
            </w:r>
          </w:p>
        </w:tc>
      </w:tr>
      <w:tr w:rsidR="003B63B0" w:rsidRPr="00C77227" w14:paraId="5D2A3CF9" w14:textId="77777777" w:rsidTr="00547816">
        <w:tc>
          <w:tcPr>
            <w:tcW w:w="985" w:type="dxa"/>
          </w:tcPr>
          <w:p w14:paraId="74BE5CD3" w14:textId="5DAFBCE1" w:rsidR="003B63B0" w:rsidRP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i/>
                <w:iCs/>
                <w:color w:val="auto"/>
              </w:rPr>
            </w:pPr>
            <w:r w:rsidRPr="003B63B0">
              <w:rPr>
                <w:rFonts w:asciiTheme="minorHAnsi" w:hAnsiTheme="minorHAnsi"/>
                <w:b w:val="0"/>
                <w:i/>
                <w:iCs/>
                <w:color w:val="auto"/>
              </w:rPr>
              <w:t>10:10</w:t>
            </w:r>
          </w:p>
        </w:tc>
        <w:tc>
          <w:tcPr>
            <w:tcW w:w="8007" w:type="dxa"/>
          </w:tcPr>
          <w:p w14:paraId="45FBF6B3" w14:textId="0369211B" w:rsidR="003B63B0" w:rsidRPr="003B63B0" w:rsidRDefault="003B63B0" w:rsidP="008E5CA5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6E34082B" w14:textId="77777777" w:rsidR="003B63B0" w:rsidRPr="00CD4A72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</w:p>
        </w:tc>
      </w:tr>
      <w:tr w:rsidR="003B63B0" w:rsidRPr="00C77227" w14:paraId="13E74D5E" w14:textId="77777777" w:rsidTr="00547816">
        <w:tc>
          <w:tcPr>
            <w:tcW w:w="985" w:type="dxa"/>
          </w:tcPr>
          <w:p w14:paraId="013144D3" w14:textId="796B052B" w:rsid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10:20</w:t>
            </w:r>
          </w:p>
        </w:tc>
        <w:tc>
          <w:tcPr>
            <w:tcW w:w="8007" w:type="dxa"/>
          </w:tcPr>
          <w:p w14:paraId="5A2A0FA5" w14:textId="0F0BF77F" w:rsidR="003B63B0" w:rsidRDefault="00825068" w:rsidP="008E5CA5">
            <w:pPr>
              <w:spacing w:before="80" w:after="80"/>
            </w:pPr>
            <w:r>
              <w:t>Landscape-scale impacts of spruce bark beetle and climate on forest change</w:t>
            </w:r>
          </w:p>
        </w:tc>
        <w:tc>
          <w:tcPr>
            <w:tcW w:w="1798" w:type="dxa"/>
          </w:tcPr>
          <w:p w14:paraId="1AA7013D" w14:textId="77E79BCE" w:rsidR="003B63B0" w:rsidRPr="00CD4A72" w:rsidRDefault="00825068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 xml:space="preserve">Dr. Jason </w:t>
            </w:r>
            <w:proofErr w:type="spellStart"/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Sibold</w:t>
            </w:r>
            <w:proofErr w:type="spellEnd"/>
          </w:p>
        </w:tc>
      </w:tr>
      <w:tr w:rsidR="003B63B0" w:rsidRPr="00C77227" w14:paraId="7BAD92AE" w14:textId="77777777" w:rsidTr="00547816">
        <w:tc>
          <w:tcPr>
            <w:tcW w:w="985" w:type="dxa"/>
          </w:tcPr>
          <w:p w14:paraId="47F794BA" w14:textId="09CF8794" w:rsid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11:00</w:t>
            </w:r>
          </w:p>
        </w:tc>
        <w:tc>
          <w:tcPr>
            <w:tcW w:w="8007" w:type="dxa"/>
          </w:tcPr>
          <w:p w14:paraId="00116C08" w14:textId="681599D1" w:rsidR="003B63B0" w:rsidRDefault="00825068" w:rsidP="008E5CA5">
            <w:pPr>
              <w:spacing w:before="80" w:after="80"/>
            </w:pPr>
            <w:r>
              <w:t>Impacts of spruce bark beetle and subsequent salvage in Engelmann spruce and Engelmann spruce-aspen forests on forest structure and tree regeneration.</w:t>
            </w:r>
          </w:p>
        </w:tc>
        <w:tc>
          <w:tcPr>
            <w:tcW w:w="1798" w:type="dxa"/>
          </w:tcPr>
          <w:p w14:paraId="376A14D2" w14:textId="69526C7F" w:rsidR="003B63B0" w:rsidRPr="00CD4A72" w:rsidRDefault="00825068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Mike Battaglia &amp; Kevin Barrett</w:t>
            </w:r>
          </w:p>
        </w:tc>
      </w:tr>
      <w:tr w:rsidR="003B63B0" w:rsidRPr="00C77227" w14:paraId="2A20EB4E" w14:textId="77777777" w:rsidTr="00547816">
        <w:tc>
          <w:tcPr>
            <w:tcW w:w="985" w:type="dxa"/>
          </w:tcPr>
          <w:p w14:paraId="49A0A123" w14:textId="3A124735" w:rsidR="003B63B0" w:rsidRP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i/>
                <w:iCs/>
                <w:color w:val="auto"/>
              </w:rPr>
            </w:pPr>
            <w:r w:rsidRPr="003B63B0">
              <w:rPr>
                <w:rFonts w:asciiTheme="minorHAnsi" w:hAnsiTheme="minorHAnsi"/>
                <w:b w:val="0"/>
                <w:i/>
                <w:iCs/>
                <w:color w:val="auto"/>
              </w:rPr>
              <w:t>11:40</w:t>
            </w:r>
          </w:p>
        </w:tc>
        <w:tc>
          <w:tcPr>
            <w:tcW w:w="8007" w:type="dxa"/>
          </w:tcPr>
          <w:p w14:paraId="325292DC" w14:textId="6DA8F2D2" w:rsidR="003B63B0" w:rsidRPr="003B63B0" w:rsidRDefault="003B63B0" w:rsidP="008E5CA5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24D8BEEA" w14:textId="77777777" w:rsidR="003B63B0" w:rsidRPr="00CD4A72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</w:p>
        </w:tc>
      </w:tr>
      <w:tr w:rsidR="003B63B0" w:rsidRPr="00C77227" w14:paraId="6571AA20" w14:textId="77777777" w:rsidTr="00547816">
        <w:tc>
          <w:tcPr>
            <w:tcW w:w="985" w:type="dxa"/>
          </w:tcPr>
          <w:p w14:paraId="5D93CFEE" w14:textId="1C2EBCA0" w:rsidR="003B63B0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11:50</w:t>
            </w:r>
          </w:p>
        </w:tc>
        <w:tc>
          <w:tcPr>
            <w:tcW w:w="8007" w:type="dxa"/>
          </w:tcPr>
          <w:p w14:paraId="0A9CD102" w14:textId="153A4916" w:rsidR="003B63B0" w:rsidRDefault="003B63B0" w:rsidP="008E5CA5">
            <w:pPr>
              <w:spacing w:before="80" w:after="80"/>
            </w:pPr>
            <w:r>
              <w:t>Taylor Park EA Science Team Update</w:t>
            </w:r>
          </w:p>
        </w:tc>
        <w:tc>
          <w:tcPr>
            <w:tcW w:w="1798" w:type="dxa"/>
          </w:tcPr>
          <w:p w14:paraId="3D0AE14A" w14:textId="3143DECE" w:rsidR="003B63B0" w:rsidRPr="00CD4A72" w:rsidRDefault="003B63B0" w:rsidP="008E5CA5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auto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</w:rPr>
              <w:t>Dr. Jonathan Coop</w:t>
            </w:r>
          </w:p>
        </w:tc>
      </w:tr>
      <w:tr w:rsidR="004A77A7" w14:paraId="7FC1AD0F" w14:textId="77777777" w:rsidTr="00547816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525887AA" w:rsidR="004A77A7" w:rsidRDefault="00895F85" w:rsidP="008E5CA5">
                <w:pPr>
                  <w:spacing w:before="80" w:after="80"/>
                </w:pPr>
                <w:r>
                  <w:t>12:</w:t>
                </w:r>
                <w:r w:rsidR="009D46F6">
                  <w:t>30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2C833002" w14:textId="06BE2978" w:rsidR="004A77A7" w:rsidRPr="00A1077E" w:rsidRDefault="004A77A7" w:rsidP="008E5CA5">
                <w:pPr>
                  <w:spacing w:before="80" w:after="80"/>
                </w:pPr>
                <w:r>
                  <w:t>Questions</w:t>
                </w:r>
                <w:r w:rsidR="00A67A06">
                  <w:t xml:space="preserve"> &amp;</w:t>
                </w:r>
                <w:r>
                  <w:t xml:space="preserve"> discussion</w:t>
                </w:r>
              </w:p>
            </w:tc>
          </w:sdtContent>
        </w:sdt>
        <w:tc>
          <w:tcPr>
            <w:tcW w:w="1798" w:type="dxa"/>
          </w:tcPr>
          <w:p w14:paraId="3FD594FE" w14:textId="188A251B" w:rsidR="004A77A7" w:rsidRDefault="004A2F56" w:rsidP="008E5CA5">
            <w:pPr>
              <w:spacing w:before="80" w:after="80"/>
            </w:pPr>
            <w:r>
              <w:t>Science Team</w:t>
            </w:r>
          </w:p>
        </w:tc>
      </w:tr>
      <w:tr w:rsidR="00A67A06" w14:paraId="72820072" w14:textId="77777777" w:rsidTr="00547816">
        <w:tc>
          <w:tcPr>
            <w:tcW w:w="985" w:type="dxa"/>
          </w:tcPr>
          <w:p w14:paraId="02B4FD36" w14:textId="7AB58AE9" w:rsidR="00A67A06" w:rsidRDefault="00A67A06" w:rsidP="008E5CA5">
            <w:pPr>
              <w:spacing w:before="80" w:after="80"/>
            </w:pPr>
            <w:r>
              <w:t xml:space="preserve">1:00 </w:t>
            </w:r>
          </w:p>
        </w:tc>
        <w:tc>
          <w:tcPr>
            <w:tcW w:w="8007" w:type="dxa"/>
          </w:tcPr>
          <w:p w14:paraId="7462A3D5" w14:textId="720A339F" w:rsidR="00A67A06" w:rsidRDefault="00A67A06" w:rsidP="008E5CA5">
            <w:pPr>
              <w:spacing w:before="80" w:after="80"/>
            </w:pPr>
            <w:r>
              <w:t>Meeting Adjourned</w:t>
            </w:r>
          </w:p>
        </w:tc>
        <w:tc>
          <w:tcPr>
            <w:tcW w:w="1798" w:type="dxa"/>
          </w:tcPr>
          <w:p w14:paraId="07340A76" w14:textId="77777777" w:rsidR="00A67A06" w:rsidRDefault="00A67A06" w:rsidP="008E5CA5">
            <w:pPr>
              <w:spacing w:before="80" w:after="80"/>
            </w:pPr>
          </w:p>
        </w:tc>
      </w:tr>
    </w:tbl>
    <w:p w14:paraId="1C74EED9" w14:textId="77777777" w:rsidR="00BA1B54" w:rsidRDefault="00BA1B54" w:rsidP="008E5CA5">
      <w:pPr>
        <w:spacing w:before="0" w:after="0"/>
        <w:rPr>
          <w:b/>
          <w:i/>
        </w:rPr>
      </w:pPr>
    </w:p>
    <w:p w14:paraId="32830F17" w14:textId="77777777" w:rsidR="008E5CA5" w:rsidRDefault="008E5CA5" w:rsidP="008E5CA5">
      <w:pPr>
        <w:spacing w:before="0" w:after="0"/>
        <w:rPr>
          <w:b/>
          <w:sz w:val="24"/>
          <w:szCs w:val="24"/>
        </w:rPr>
      </w:pPr>
    </w:p>
    <w:p w14:paraId="41716139" w14:textId="6D8CEB1E" w:rsidR="004A77A7" w:rsidRPr="00BA1B54" w:rsidRDefault="00A67A06" w:rsidP="008E5CA5">
      <w:pPr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  <w:t>Management Session: Tuesday February 23</w:t>
      </w:r>
      <w:r w:rsidR="003B63B0">
        <w:rPr>
          <w:b/>
          <w:sz w:val="24"/>
          <w:szCs w:val="24"/>
        </w:rPr>
        <w:t xml:space="preserve"> 8:30 am – 1:00 pm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  <w:tblDescription w:val="Agenda items"/>
      </w:tblPr>
      <w:tblGrid>
        <w:gridCol w:w="985"/>
        <w:gridCol w:w="8007"/>
        <w:gridCol w:w="1798"/>
      </w:tblGrid>
      <w:tr w:rsidR="00AC7EF0" w:rsidRPr="001202F5" w14:paraId="5912F94F" w14:textId="77777777" w:rsidTr="00D96ACF">
        <w:tc>
          <w:tcPr>
            <w:tcW w:w="985" w:type="dxa"/>
          </w:tcPr>
          <w:p w14:paraId="43CAF41F" w14:textId="77777777" w:rsidR="003D4685" w:rsidRPr="001202F5" w:rsidRDefault="00794293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5C042D5D" w14:textId="77777777" w:rsidR="003D4685" w:rsidRPr="001202F5" w:rsidRDefault="00794293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274D3C67" w14:textId="77777777" w:rsidR="003D4685" w:rsidRPr="001202F5" w:rsidRDefault="001202F5" w:rsidP="008E5CA5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9D46F6" w:rsidRPr="001202F5" w14:paraId="5394E12A" w14:textId="77777777" w:rsidTr="00D96ACF">
        <w:tc>
          <w:tcPr>
            <w:tcW w:w="985" w:type="dxa"/>
          </w:tcPr>
          <w:p w14:paraId="1C6905D7" w14:textId="7092F81E" w:rsidR="009D46F6" w:rsidRPr="001202F5" w:rsidRDefault="003B63B0" w:rsidP="009D46F6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</w:t>
            </w:r>
            <w:r w:rsidR="009D46F6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3</w:t>
            </w:r>
            <w:r w:rsidR="009D46F6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0411C49A" w14:textId="3216C846" w:rsidR="009D46F6" w:rsidRPr="001202F5" w:rsidRDefault="009D46F6" w:rsidP="009D46F6">
            <w:pPr>
              <w:pStyle w:val="Heading2"/>
              <w:spacing w:before="80" w:after="80"/>
              <w:outlineLvl w:val="1"/>
              <w:rPr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 of Day 2</w:t>
            </w:r>
          </w:p>
        </w:tc>
        <w:tc>
          <w:tcPr>
            <w:tcW w:w="1798" w:type="dxa"/>
          </w:tcPr>
          <w:p w14:paraId="38B003F7" w14:textId="191A83C9" w:rsidR="009D46F6" w:rsidRPr="00CD4A72" w:rsidRDefault="009D46F6" w:rsidP="009D46F6">
            <w:pPr>
              <w:pStyle w:val="Heading2"/>
              <w:spacing w:before="80" w:after="80"/>
              <w:outlineLvl w:val="1"/>
              <w:rPr>
                <w:rFonts w:asciiTheme="minorHAnsi" w:hAnsiTheme="minorHAnsi" w:cs="Times New Roman"/>
                <w:b w:val="0"/>
                <w:bCs w:val="0"/>
                <w:color w:val="536142" w:themeColor="accent1" w:themeShade="80"/>
                <w:sz w:val="22"/>
                <w:szCs w:val="22"/>
              </w:rPr>
            </w:pPr>
            <w:r w:rsidRPr="00CD4A72">
              <w:rPr>
                <w:rFonts w:asciiTheme="minorHAnsi" w:hAnsiTheme="minorHAnsi" w:cs="Times New Roman"/>
                <w:b w:val="0"/>
                <w:bCs w:val="0"/>
                <w:color w:val="auto"/>
                <w:sz w:val="22"/>
                <w:szCs w:val="22"/>
              </w:rPr>
              <w:t>Susan Hansen</w:t>
            </w:r>
            <w:r w:rsidR="003B63B0" w:rsidRPr="00CD4A72">
              <w:rPr>
                <w:rFonts w:asciiTheme="minorHAnsi" w:hAnsiTheme="minorHAnsi" w:cs="Times New Roman"/>
                <w:b w:val="0"/>
                <w:bCs w:val="0"/>
                <w:color w:val="auto"/>
                <w:sz w:val="22"/>
                <w:szCs w:val="22"/>
              </w:rPr>
              <w:t>, Maddie Rehn</w:t>
            </w:r>
          </w:p>
        </w:tc>
      </w:tr>
      <w:tr w:rsidR="009D46F6" w:rsidRPr="001202F5" w14:paraId="507C194A" w14:textId="77777777" w:rsidTr="00D96ACF">
        <w:tc>
          <w:tcPr>
            <w:tcW w:w="985" w:type="dxa"/>
          </w:tcPr>
          <w:p w14:paraId="45E757C5" w14:textId="4B3DB724" w:rsidR="009D46F6" w:rsidRDefault="003B63B0" w:rsidP="009D46F6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lastRenderedPageBreak/>
              <w:t>8</w:t>
            </w:r>
            <w:r w:rsidR="009D46F6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4</w:t>
            </w:r>
            <w:r w:rsidR="004A2F56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tc>
          <w:tcPr>
            <w:tcW w:w="8007" w:type="dxa"/>
          </w:tcPr>
          <w:p w14:paraId="571EF04A" w14:textId="2388484F" w:rsidR="009D46F6" w:rsidRPr="007022CA" w:rsidRDefault="009D46F6" w:rsidP="009D46F6">
            <w:pPr>
              <w:pStyle w:val="Heading2"/>
              <w:spacing w:before="80" w:after="80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SBEADMR</w:t>
            </w:r>
            <w:r w:rsidRPr="00F71A5E">
              <w:rPr>
                <w:rFonts w:asciiTheme="minorHAnsi" w:hAnsiTheme="minorHAnsi"/>
                <w:b w:val="0"/>
                <w:color w:val="auto"/>
              </w:rPr>
              <w:t xml:space="preserve"> AMG</w:t>
            </w:r>
            <w:r w:rsidR="00550464">
              <w:rPr>
                <w:rFonts w:asciiTheme="minorHAnsi" w:hAnsiTheme="minorHAnsi"/>
                <w:b w:val="0"/>
                <w:color w:val="auto"/>
              </w:rPr>
              <w:t xml:space="preserve"> &amp; Accomplishments</w:t>
            </w:r>
            <w:r w:rsidRPr="00F71A5E">
              <w:rPr>
                <w:rFonts w:asciiTheme="minorHAnsi" w:hAnsiTheme="minorHAnsi"/>
                <w:b w:val="0"/>
                <w:color w:val="auto"/>
              </w:rPr>
              <w:t xml:space="preserve"> Update</w:t>
            </w:r>
          </w:p>
        </w:tc>
        <w:sdt>
          <w:sdtPr>
            <w:rPr>
              <w:rFonts w:asciiTheme="minorHAnsi" w:hAnsiTheme="minorHAnsi"/>
              <w:b w:val="0"/>
              <w:color w:val="auto"/>
            </w:rPr>
            <w:id w:val="2026816375"/>
            <w:placeholder>
              <w:docPart w:val="7C47AA45B5D24DA59DDC899B09911A44"/>
            </w:placeholder>
          </w:sdtPr>
          <w:sdtEndPr/>
          <w:sdtContent>
            <w:tc>
              <w:tcPr>
                <w:tcW w:w="1798" w:type="dxa"/>
              </w:tcPr>
              <w:p w14:paraId="58F52AE9" w14:textId="5BBFB294" w:rsidR="009D46F6" w:rsidRPr="00CD4A72" w:rsidRDefault="003B63B0" w:rsidP="009D46F6">
                <w:pPr>
                  <w:pStyle w:val="Heading2"/>
                  <w:spacing w:before="80" w:after="80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 w:rsidRPr="00CD4A72">
                  <w:rPr>
                    <w:rFonts w:asciiTheme="minorHAnsi" w:hAnsiTheme="minorHAnsi"/>
                    <w:b w:val="0"/>
                    <w:color w:val="auto"/>
                  </w:rPr>
                  <w:t xml:space="preserve">Nancy </w:t>
                </w:r>
                <w:proofErr w:type="spellStart"/>
                <w:r w:rsidRPr="00CD4A72">
                  <w:rPr>
                    <w:rFonts w:asciiTheme="minorHAnsi" w:hAnsiTheme="minorHAnsi"/>
                    <w:b w:val="0"/>
                    <w:color w:val="auto"/>
                  </w:rPr>
                  <w:t>Fishering</w:t>
                </w:r>
                <w:proofErr w:type="spellEnd"/>
                <w:r w:rsidR="00550464">
                  <w:rPr>
                    <w:rFonts w:asciiTheme="minorHAnsi" w:hAnsiTheme="minorHAnsi"/>
                    <w:b w:val="0"/>
                    <w:color w:val="auto"/>
                  </w:rPr>
                  <w:t xml:space="preserve"> &amp; Clay </w:t>
                </w:r>
                <w:proofErr w:type="spellStart"/>
                <w:r w:rsidR="00550464">
                  <w:rPr>
                    <w:rFonts w:asciiTheme="minorHAnsi" w:hAnsiTheme="minorHAnsi"/>
                    <w:b w:val="0"/>
                    <w:color w:val="auto"/>
                  </w:rPr>
                  <w:t>Speas</w:t>
                </w:r>
                <w:proofErr w:type="spellEnd"/>
              </w:p>
            </w:tc>
          </w:sdtContent>
        </w:sdt>
      </w:tr>
      <w:tr w:rsidR="009D46F6" w14:paraId="6F920057" w14:textId="77777777" w:rsidTr="00D96ACF">
        <w:sdt>
          <w:sdtPr>
            <w:id w:val="-983781089"/>
            <w:placeholder>
              <w:docPart w:val="0D3B074969224F76B6DD5AF1F27396C1"/>
            </w:placeholder>
          </w:sdtPr>
          <w:sdtEndPr/>
          <w:sdtContent>
            <w:tc>
              <w:tcPr>
                <w:tcW w:w="985" w:type="dxa"/>
              </w:tcPr>
              <w:p w14:paraId="0F7F9F02" w14:textId="517A8AB7" w:rsidR="009D46F6" w:rsidRDefault="003B63B0" w:rsidP="009D46F6">
                <w:pPr>
                  <w:spacing w:before="80" w:after="80"/>
                </w:pPr>
                <w:r>
                  <w:t>8</w:t>
                </w:r>
                <w:r w:rsidR="009D46F6">
                  <w:t>:</w:t>
                </w:r>
                <w:r>
                  <w:t>5</w:t>
                </w:r>
                <w:r w:rsidR="004A2F56">
                  <w:t>0</w:t>
                </w:r>
              </w:p>
            </w:tc>
          </w:sdtContent>
        </w:sdt>
        <w:sdt>
          <w:sdtPr>
            <w:id w:val="-70977129"/>
            <w:placeholder>
              <w:docPart w:val="E46012BB94104A099A4605A260160E9E"/>
            </w:placeholder>
          </w:sdtPr>
          <w:sdtEndPr/>
          <w:sdtContent>
            <w:tc>
              <w:tcPr>
                <w:tcW w:w="8007" w:type="dxa"/>
              </w:tcPr>
              <w:p w14:paraId="2E03C214" w14:textId="784128FC" w:rsidR="009D46F6" w:rsidRDefault="009D46F6" w:rsidP="009D46F6">
                <w:pPr>
                  <w:spacing w:before="80" w:after="80"/>
                </w:pPr>
                <w:r>
                  <w:t>Taylor Park AMG Update</w:t>
                </w:r>
              </w:p>
            </w:tc>
          </w:sdtContent>
        </w:sdt>
        <w:tc>
          <w:tcPr>
            <w:tcW w:w="1798" w:type="dxa"/>
          </w:tcPr>
          <w:p w14:paraId="61395580" w14:textId="3C551277" w:rsidR="009D46F6" w:rsidRPr="00CD4A72" w:rsidRDefault="009D46F6" w:rsidP="009D46F6">
            <w:pPr>
              <w:spacing w:before="80" w:after="80"/>
            </w:pPr>
            <w:r w:rsidRPr="00CD4A72">
              <w:t>Maddie Rehn</w:t>
            </w:r>
          </w:p>
        </w:tc>
      </w:tr>
      <w:tr w:rsidR="00560292" w14:paraId="3D2C55CE" w14:textId="77777777" w:rsidTr="00D96ACF">
        <w:tc>
          <w:tcPr>
            <w:tcW w:w="985" w:type="dxa"/>
          </w:tcPr>
          <w:p w14:paraId="71A296D7" w14:textId="2CD0E40F" w:rsidR="00560292" w:rsidRDefault="00550464" w:rsidP="009D46F6">
            <w:pPr>
              <w:spacing w:before="80" w:after="80"/>
            </w:pPr>
            <w:r>
              <w:t>8</w:t>
            </w:r>
            <w:r w:rsidR="00560292">
              <w:t>:</w:t>
            </w:r>
            <w:r>
              <w:t>55</w:t>
            </w:r>
          </w:p>
        </w:tc>
        <w:tc>
          <w:tcPr>
            <w:tcW w:w="8007" w:type="dxa"/>
          </w:tcPr>
          <w:p w14:paraId="0581B7A9" w14:textId="7374A2EF" w:rsidR="00560292" w:rsidRDefault="00560292" w:rsidP="009D46F6">
            <w:pPr>
              <w:spacing w:before="80" w:after="80"/>
            </w:pPr>
            <w:r>
              <w:t xml:space="preserve">Wilder Highlands </w:t>
            </w:r>
            <w:r w:rsidR="00550464">
              <w:t>Project</w:t>
            </w:r>
          </w:p>
        </w:tc>
        <w:tc>
          <w:tcPr>
            <w:tcW w:w="1798" w:type="dxa"/>
          </w:tcPr>
          <w:p w14:paraId="5C6F841E" w14:textId="7D827107" w:rsidR="00560292" w:rsidRPr="00CD4A72" w:rsidRDefault="003B63B0" w:rsidP="009D46F6">
            <w:pPr>
              <w:spacing w:before="80" w:after="80"/>
            </w:pPr>
            <w:r w:rsidRPr="00CD4A72">
              <w:t xml:space="preserve">Joe </w:t>
            </w:r>
            <w:proofErr w:type="spellStart"/>
            <w:r w:rsidRPr="00CD4A72">
              <w:t>Lavorini</w:t>
            </w:r>
            <w:proofErr w:type="spellEnd"/>
            <w:r w:rsidR="004A2F56">
              <w:t>,</w:t>
            </w:r>
            <w:r w:rsidRPr="00CD4A72">
              <w:t xml:space="preserve"> </w:t>
            </w:r>
            <w:r w:rsidR="009C62A5">
              <w:t xml:space="preserve">Sam </w:t>
            </w:r>
            <w:proofErr w:type="spellStart"/>
            <w:r w:rsidR="009C62A5">
              <w:t>Pankratz</w:t>
            </w:r>
            <w:proofErr w:type="spellEnd"/>
            <w:r w:rsidR="004A2F56">
              <w:t xml:space="preserve">, Amy </w:t>
            </w:r>
            <w:proofErr w:type="spellStart"/>
            <w:r w:rsidR="004A2F56">
              <w:t>Lockner</w:t>
            </w:r>
            <w:proofErr w:type="spellEnd"/>
          </w:p>
        </w:tc>
      </w:tr>
      <w:tr w:rsidR="003B63B0" w14:paraId="4B1EF131" w14:textId="77777777" w:rsidTr="00D96ACF">
        <w:tc>
          <w:tcPr>
            <w:tcW w:w="985" w:type="dxa"/>
          </w:tcPr>
          <w:p w14:paraId="072DC20F" w14:textId="35C49E0C" w:rsidR="003B63B0" w:rsidRDefault="003B63B0" w:rsidP="009D46F6">
            <w:pPr>
              <w:spacing w:before="80" w:after="80"/>
            </w:pPr>
            <w:r>
              <w:t>9:</w:t>
            </w:r>
            <w:r w:rsidR="00550464">
              <w:t>15</w:t>
            </w:r>
          </w:p>
        </w:tc>
        <w:tc>
          <w:tcPr>
            <w:tcW w:w="8007" w:type="dxa"/>
          </w:tcPr>
          <w:p w14:paraId="017A6D74" w14:textId="2EA7955B" w:rsidR="003B63B0" w:rsidRDefault="003B63B0" w:rsidP="009D46F6">
            <w:pPr>
              <w:spacing w:before="80" w:after="80"/>
            </w:pPr>
            <w:r>
              <w:t>Change Detection &amp; Lynx Update</w:t>
            </w:r>
          </w:p>
        </w:tc>
        <w:tc>
          <w:tcPr>
            <w:tcW w:w="1798" w:type="dxa"/>
          </w:tcPr>
          <w:p w14:paraId="50C5B0DD" w14:textId="3849BEEB" w:rsidR="003B63B0" w:rsidRPr="00CD4A72" w:rsidRDefault="003B63B0" w:rsidP="009D46F6">
            <w:pPr>
              <w:spacing w:before="80" w:after="80"/>
            </w:pPr>
            <w:r w:rsidRPr="00CD4A72">
              <w:t>Matt Vasquez</w:t>
            </w:r>
          </w:p>
        </w:tc>
      </w:tr>
      <w:tr w:rsidR="009D46F6" w14:paraId="76EA8E05" w14:textId="77777777" w:rsidTr="00D96ACF">
        <w:tc>
          <w:tcPr>
            <w:tcW w:w="985" w:type="dxa"/>
          </w:tcPr>
          <w:p w14:paraId="4757C7CD" w14:textId="2CD6EF67" w:rsidR="009D46F6" w:rsidRDefault="009D46F6" w:rsidP="009D46F6">
            <w:pPr>
              <w:spacing w:before="80" w:after="80"/>
            </w:pPr>
            <w:r>
              <w:t>9:</w:t>
            </w:r>
            <w:r w:rsidR="00550464">
              <w:t>3</w:t>
            </w:r>
            <w:r w:rsidR="003B63B0">
              <w:t>0</w:t>
            </w:r>
          </w:p>
        </w:tc>
        <w:tc>
          <w:tcPr>
            <w:tcW w:w="8007" w:type="dxa"/>
          </w:tcPr>
          <w:p w14:paraId="0D98EB7A" w14:textId="432CD801" w:rsidR="009D46F6" w:rsidRDefault="003B63B0" w:rsidP="009D46F6">
            <w:pPr>
              <w:spacing w:before="80" w:after="80"/>
            </w:pPr>
            <w:r>
              <w:t xml:space="preserve">SBEADMR &amp; Taylor </w:t>
            </w:r>
            <w:r w:rsidR="009D46F6">
              <w:t>Program of Work</w:t>
            </w:r>
            <w:r>
              <w:t>, 2021, 2022, 2023</w:t>
            </w:r>
            <w:r w:rsidR="009D46F6">
              <w:t xml:space="preserve"> – Intro &amp; Explanation of Comment Period</w:t>
            </w:r>
            <w:r w:rsidR="00550464">
              <w:t xml:space="preserve"> and Comment Map</w:t>
            </w:r>
          </w:p>
        </w:tc>
        <w:tc>
          <w:tcPr>
            <w:tcW w:w="1798" w:type="dxa"/>
          </w:tcPr>
          <w:p w14:paraId="3E8E5F4B" w14:textId="5873FF58" w:rsidR="009D46F6" w:rsidRPr="00CD4A72" w:rsidRDefault="009D46F6" w:rsidP="009D46F6">
            <w:pPr>
              <w:spacing w:before="80" w:after="80"/>
            </w:pPr>
            <w:r w:rsidRPr="00CD4A72">
              <w:t>Nicole Hutt</w:t>
            </w:r>
            <w:r w:rsidR="00550464">
              <w:t>, Pam King</w:t>
            </w:r>
          </w:p>
        </w:tc>
      </w:tr>
      <w:tr w:rsidR="00000AEF" w14:paraId="7E8FF250" w14:textId="77777777" w:rsidTr="00D96ACF">
        <w:tc>
          <w:tcPr>
            <w:tcW w:w="985" w:type="dxa"/>
          </w:tcPr>
          <w:p w14:paraId="01E1FD78" w14:textId="00AF69F7" w:rsidR="00000AEF" w:rsidRDefault="00000AEF" w:rsidP="009D46F6">
            <w:pPr>
              <w:spacing w:before="80" w:after="80"/>
            </w:pPr>
            <w:r>
              <w:t>9:45</w:t>
            </w:r>
          </w:p>
        </w:tc>
        <w:tc>
          <w:tcPr>
            <w:tcW w:w="8007" w:type="dxa"/>
          </w:tcPr>
          <w:p w14:paraId="55C588C8" w14:textId="54E5C6DE" w:rsidR="00000AEF" w:rsidRDefault="00000AEF" w:rsidP="009D46F6">
            <w:pPr>
              <w:spacing w:before="80" w:after="80"/>
            </w:pPr>
            <w:r>
              <w:t>Full Meeting Adjournment</w:t>
            </w:r>
          </w:p>
        </w:tc>
        <w:tc>
          <w:tcPr>
            <w:tcW w:w="1798" w:type="dxa"/>
          </w:tcPr>
          <w:p w14:paraId="161D5699" w14:textId="7DE4C609" w:rsidR="00000AEF" w:rsidRPr="00CD4A72" w:rsidRDefault="00000AEF" w:rsidP="009D46F6">
            <w:pPr>
              <w:spacing w:before="80" w:after="80"/>
            </w:pPr>
            <w:r>
              <w:t>Susan Hansen &amp; Maddie Rehn</w:t>
            </w:r>
          </w:p>
        </w:tc>
      </w:tr>
      <w:tr w:rsidR="009D46F6" w14:paraId="750B5507" w14:textId="77777777" w:rsidTr="00D96ACF">
        <w:tc>
          <w:tcPr>
            <w:tcW w:w="985" w:type="dxa"/>
          </w:tcPr>
          <w:p w14:paraId="10E346F1" w14:textId="3ABEE1A4" w:rsidR="009D46F6" w:rsidRPr="003B63B0" w:rsidRDefault="003B63B0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9</w:t>
            </w:r>
            <w:r w:rsidR="009D46F6" w:rsidRPr="003B63B0">
              <w:rPr>
                <w:i/>
                <w:iCs/>
              </w:rPr>
              <w:t>:</w:t>
            </w:r>
            <w:r w:rsidRPr="003B63B0">
              <w:rPr>
                <w:i/>
                <w:iCs/>
              </w:rPr>
              <w:t>50</w:t>
            </w:r>
          </w:p>
        </w:tc>
        <w:tc>
          <w:tcPr>
            <w:tcW w:w="8007" w:type="dxa"/>
          </w:tcPr>
          <w:p w14:paraId="7A25549A" w14:textId="136A5701" w:rsidR="009D46F6" w:rsidRPr="003B63B0" w:rsidRDefault="009D46F6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052B9BF9" w14:textId="7F746980" w:rsidR="009D46F6" w:rsidRPr="00CD4A72" w:rsidRDefault="009D46F6" w:rsidP="009D46F6">
            <w:pPr>
              <w:spacing w:before="80" w:after="80"/>
            </w:pPr>
          </w:p>
        </w:tc>
      </w:tr>
      <w:tr w:rsidR="009D46F6" w14:paraId="1740F04E" w14:textId="77777777" w:rsidTr="00D96ACF">
        <w:tc>
          <w:tcPr>
            <w:tcW w:w="985" w:type="dxa"/>
          </w:tcPr>
          <w:p w14:paraId="386A4972" w14:textId="3AF99AA8" w:rsidR="009D46F6" w:rsidRDefault="003B63B0" w:rsidP="009D46F6">
            <w:pPr>
              <w:spacing w:before="80" w:after="80"/>
            </w:pPr>
            <w:r>
              <w:t>10:00</w:t>
            </w:r>
          </w:p>
        </w:tc>
        <w:tc>
          <w:tcPr>
            <w:tcW w:w="8007" w:type="dxa"/>
          </w:tcPr>
          <w:p w14:paraId="60907B85" w14:textId="3FFB5CB0" w:rsidR="009D46F6" w:rsidRDefault="003B63B0" w:rsidP="009D46F6">
            <w:pPr>
              <w:spacing w:before="80" w:after="80"/>
            </w:pPr>
            <w:r>
              <w:t>East Zone Session</w:t>
            </w:r>
            <w:r w:rsidR="004C7983">
              <w:t xml:space="preserve"> (Gunnison Ranger District)</w:t>
            </w:r>
          </w:p>
        </w:tc>
        <w:sdt>
          <w:sdtPr>
            <w:id w:val="-1591379005"/>
            <w:placeholder>
              <w:docPart w:val="BCF9ADD418E645E6B6E8149BFA8B5C44"/>
            </w:placeholder>
          </w:sdtPr>
          <w:sdtEndPr/>
          <w:sdtContent>
            <w:tc>
              <w:tcPr>
                <w:tcW w:w="1798" w:type="dxa"/>
              </w:tcPr>
              <w:p w14:paraId="21DF86BE" w14:textId="2D93DF44" w:rsidR="009D46F6" w:rsidRPr="00CD4A72" w:rsidRDefault="00CD4A72" w:rsidP="009D46F6">
                <w:pPr>
                  <w:spacing w:before="80" w:after="80"/>
                </w:pPr>
                <w:r>
                  <w:t>Art Haines &amp; District Staff</w:t>
                </w:r>
              </w:p>
            </w:tc>
          </w:sdtContent>
        </w:sdt>
      </w:tr>
      <w:tr w:rsidR="003B63B0" w14:paraId="02822FB9" w14:textId="77777777" w:rsidTr="00D96ACF">
        <w:tc>
          <w:tcPr>
            <w:tcW w:w="985" w:type="dxa"/>
          </w:tcPr>
          <w:p w14:paraId="19297C4B" w14:textId="2DE51BA8" w:rsidR="003B63B0" w:rsidRPr="003B63B0" w:rsidRDefault="003B63B0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10:50</w:t>
            </w:r>
          </w:p>
        </w:tc>
        <w:tc>
          <w:tcPr>
            <w:tcW w:w="8007" w:type="dxa"/>
          </w:tcPr>
          <w:p w14:paraId="6791F993" w14:textId="09AA5A3F" w:rsidR="003B63B0" w:rsidRPr="003B63B0" w:rsidRDefault="003B63B0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66205C4F" w14:textId="77777777" w:rsidR="003B63B0" w:rsidRDefault="003B63B0" w:rsidP="009D46F6">
            <w:pPr>
              <w:spacing w:before="80" w:after="80"/>
            </w:pPr>
          </w:p>
        </w:tc>
      </w:tr>
      <w:tr w:rsidR="00560292" w14:paraId="54FA8097" w14:textId="77777777" w:rsidTr="00D96ACF">
        <w:tc>
          <w:tcPr>
            <w:tcW w:w="985" w:type="dxa"/>
          </w:tcPr>
          <w:p w14:paraId="2FF3D565" w14:textId="633A0924" w:rsidR="00560292" w:rsidRDefault="003B63B0" w:rsidP="009D46F6">
            <w:pPr>
              <w:spacing w:before="80" w:after="80"/>
            </w:pPr>
            <w:r>
              <w:t>11:00</w:t>
            </w:r>
          </w:p>
        </w:tc>
        <w:tc>
          <w:tcPr>
            <w:tcW w:w="8007" w:type="dxa"/>
          </w:tcPr>
          <w:p w14:paraId="384E5AD5" w14:textId="446DD893" w:rsidR="00560292" w:rsidRDefault="003B63B0" w:rsidP="009D46F6">
            <w:pPr>
              <w:spacing w:before="80" w:after="80"/>
            </w:pPr>
            <w:r>
              <w:t>North Zone Session</w:t>
            </w:r>
            <w:r w:rsidR="004C7983">
              <w:t xml:space="preserve"> (</w:t>
            </w:r>
            <w:proofErr w:type="spellStart"/>
            <w:r w:rsidR="004C7983">
              <w:t>Paonia</w:t>
            </w:r>
            <w:proofErr w:type="spellEnd"/>
            <w:r w:rsidR="004C7983">
              <w:t xml:space="preserve"> and Grand Valley Ranger Districts)</w:t>
            </w:r>
          </w:p>
        </w:tc>
        <w:tc>
          <w:tcPr>
            <w:tcW w:w="1798" w:type="dxa"/>
          </w:tcPr>
          <w:p w14:paraId="30FF80BC" w14:textId="730B917B" w:rsidR="00560292" w:rsidRDefault="00CD4A72" w:rsidP="009D46F6">
            <w:pPr>
              <w:spacing w:before="80" w:after="80"/>
            </w:pPr>
            <w:r>
              <w:t>Cari Johnson &amp; District Staff</w:t>
            </w:r>
          </w:p>
        </w:tc>
      </w:tr>
      <w:tr w:rsidR="003B63B0" w14:paraId="6FDE6AFC" w14:textId="77777777" w:rsidTr="00D96ACF">
        <w:tc>
          <w:tcPr>
            <w:tcW w:w="985" w:type="dxa"/>
          </w:tcPr>
          <w:p w14:paraId="73380E51" w14:textId="19B3C8ED" w:rsidR="003B63B0" w:rsidRPr="003B63B0" w:rsidRDefault="003B63B0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 xml:space="preserve">11:50 </w:t>
            </w:r>
          </w:p>
        </w:tc>
        <w:tc>
          <w:tcPr>
            <w:tcW w:w="8007" w:type="dxa"/>
          </w:tcPr>
          <w:p w14:paraId="488A1FB4" w14:textId="6F7B7C94" w:rsidR="003B63B0" w:rsidRPr="003B63B0" w:rsidRDefault="003B63B0" w:rsidP="009D46F6">
            <w:pPr>
              <w:spacing w:before="80" w:after="80"/>
              <w:rPr>
                <w:i/>
                <w:iCs/>
              </w:rPr>
            </w:pPr>
            <w:r w:rsidRPr="003B63B0">
              <w:rPr>
                <w:i/>
                <w:iCs/>
              </w:rPr>
              <w:t>Break</w:t>
            </w:r>
          </w:p>
        </w:tc>
        <w:tc>
          <w:tcPr>
            <w:tcW w:w="1798" w:type="dxa"/>
          </w:tcPr>
          <w:p w14:paraId="75EF13FB" w14:textId="77777777" w:rsidR="003B63B0" w:rsidRDefault="003B63B0" w:rsidP="009D46F6">
            <w:pPr>
              <w:spacing w:before="80" w:after="80"/>
            </w:pPr>
          </w:p>
        </w:tc>
      </w:tr>
      <w:tr w:rsidR="009D46F6" w14:paraId="3C781F16" w14:textId="77777777" w:rsidTr="00D96ACF">
        <w:sdt>
          <w:sdtPr>
            <w:id w:val="-1611428070"/>
            <w:placeholder>
              <w:docPart w:val="09BED5A332D14775A959FA6DCD347545"/>
            </w:placeholder>
          </w:sdtPr>
          <w:sdtEndPr/>
          <w:sdtContent>
            <w:tc>
              <w:tcPr>
                <w:tcW w:w="985" w:type="dxa"/>
              </w:tcPr>
              <w:p w14:paraId="7A43D663" w14:textId="1114625D" w:rsidR="009D46F6" w:rsidRDefault="003B63B0" w:rsidP="009D46F6">
                <w:pPr>
                  <w:spacing w:before="80" w:after="80"/>
                </w:pPr>
                <w:r>
                  <w:t>12:00</w:t>
                </w:r>
              </w:p>
            </w:tc>
          </w:sdtContent>
        </w:sdt>
        <w:tc>
          <w:tcPr>
            <w:tcW w:w="8007" w:type="dxa"/>
          </w:tcPr>
          <w:p w14:paraId="54070970" w14:textId="6CDCF554" w:rsidR="009D46F6" w:rsidRPr="0094379C" w:rsidRDefault="003B63B0" w:rsidP="009D46F6">
            <w:pPr>
              <w:spacing w:before="80" w:after="80"/>
            </w:pPr>
            <w:r>
              <w:t>West Zone Session</w:t>
            </w:r>
            <w:r w:rsidR="004C7983">
              <w:t xml:space="preserve"> (Ouray and Norwood Ranger Districts)</w:t>
            </w:r>
          </w:p>
        </w:tc>
        <w:tc>
          <w:tcPr>
            <w:tcW w:w="1798" w:type="dxa"/>
          </w:tcPr>
          <w:p w14:paraId="2D01E342" w14:textId="4A85609A" w:rsidR="009D46F6" w:rsidRDefault="00CD4A72" w:rsidP="009D46F6">
            <w:pPr>
              <w:spacing w:before="80" w:after="80"/>
            </w:pPr>
            <w:r>
              <w:t>Joseph Gonzales &amp; District Staff</w:t>
            </w:r>
          </w:p>
        </w:tc>
      </w:tr>
    </w:tbl>
    <w:p w14:paraId="6C0555EC" w14:textId="22C94A0E" w:rsidR="008002B8" w:rsidRPr="00C77227" w:rsidRDefault="008002B8" w:rsidP="008E5CA5">
      <w:pPr>
        <w:spacing w:before="0" w:after="0"/>
        <w:rPr>
          <w:i/>
          <w:color w:val="FF0000"/>
        </w:rPr>
      </w:pPr>
    </w:p>
    <w:sectPr w:rsidR="008002B8" w:rsidRPr="00C77227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74CB93" w14:textId="77777777" w:rsidR="00CB10FD" w:rsidRDefault="00CB10FD">
      <w:r>
        <w:separator/>
      </w:r>
    </w:p>
  </w:endnote>
  <w:endnote w:type="continuationSeparator" w:id="0">
    <w:p w14:paraId="5BE76093" w14:textId="77777777" w:rsidR="00CB10FD" w:rsidRDefault="00CB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F5AE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E1472" w14:textId="77777777" w:rsidR="00CB10FD" w:rsidRDefault="00CB10FD">
      <w:r>
        <w:separator/>
      </w:r>
    </w:p>
  </w:footnote>
  <w:footnote w:type="continuationSeparator" w:id="0">
    <w:p w14:paraId="3A450B1D" w14:textId="77777777" w:rsidR="00CB10FD" w:rsidRDefault="00CB1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0AEF"/>
    <w:rsid w:val="000027AF"/>
    <w:rsid w:val="00005F8E"/>
    <w:rsid w:val="000077F2"/>
    <w:rsid w:val="00030941"/>
    <w:rsid w:val="000413A9"/>
    <w:rsid w:val="00046CE4"/>
    <w:rsid w:val="00085B61"/>
    <w:rsid w:val="000D5615"/>
    <w:rsid w:val="000E25FD"/>
    <w:rsid w:val="000E371F"/>
    <w:rsid w:val="000E73C1"/>
    <w:rsid w:val="00104B5D"/>
    <w:rsid w:val="00105628"/>
    <w:rsid w:val="00111719"/>
    <w:rsid w:val="001202F5"/>
    <w:rsid w:val="00161D0D"/>
    <w:rsid w:val="00180EF6"/>
    <w:rsid w:val="00180F30"/>
    <w:rsid w:val="00194EEA"/>
    <w:rsid w:val="001B5F2F"/>
    <w:rsid w:val="001D05D2"/>
    <w:rsid w:val="001E1730"/>
    <w:rsid w:val="001F4A5E"/>
    <w:rsid w:val="0020226B"/>
    <w:rsid w:val="00203499"/>
    <w:rsid w:val="00244D21"/>
    <w:rsid w:val="00245807"/>
    <w:rsid w:val="00253020"/>
    <w:rsid w:val="00255DF2"/>
    <w:rsid w:val="002802E0"/>
    <w:rsid w:val="0028444C"/>
    <w:rsid w:val="002A52D2"/>
    <w:rsid w:val="002B2D73"/>
    <w:rsid w:val="002B5969"/>
    <w:rsid w:val="002B6ACF"/>
    <w:rsid w:val="002C44EF"/>
    <w:rsid w:val="002D1DCE"/>
    <w:rsid w:val="002E4945"/>
    <w:rsid w:val="003003C1"/>
    <w:rsid w:val="00306C29"/>
    <w:rsid w:val="0032155B"/>
    <w:rsid w:val="0033091F"/>
    <w:rsid w:val="0033628B"/>
    <w:rsid w:val="00341761"/>
    <w:rsid w:val="00345279"/>
    <w:rsid w:val="003672B8"/>
    <w:rsid w:val="0037026F"/>
    <w:rsid w:val="00372215"/>
    <w:rsid w:val="003741DF"/>
    <w:rsid w:val="00377305"/>
    <w:rsid w:val="00384D0F"/>
    <w:rsid w:val="003A60DD"/>
    <w:rsid w:val="003B63B0"/>
    <w:rsid w:val="003C59A6"/>
    <w:rsid w:val="003D0734"/>
    <w:rsid w:val="003D4685"/>
    <w:rsid w:val="003D64E1"/>
    <w:rsid w:val="0040779A"/>
    <w:rsid w:val="00434B24"/>
    <w:rsid w:val="00451630"/>
    <w:rsid w:val="00466DB9"/>
    <w:rsid w:val="0047035D"/>
    <w:rsid w:val="004720FD"/>
    <w:rsid w:val="00476246"/>
    <w:rsid w:val="004A2F56"/>
    <w:rsid w:val="004A77A7"/>
    <w:rsid w:val="004B45BC"/>
    <w:rsid w:val="004C009F"/>
    <w:rsid w:val="004C5E81"/>
    <w:rsid w:val="004C7983"/>
    <w:rsid w:val="004E1A25"/>
    <w:rsid w:val="005007A4"/>
    <w:rsid w:val="00525FA4"/>
    <w:rsid w:val="0053248D"/>
    <w:rsid w:val="00532A6E"/>
    <w:rsid w:val="005416CB"/>
    <w:rsid w:val="00544C15"/>
    <w:rsid w:val="00547816"/>
    <w:rsid w:val="00550464"/>
    <w:rsid w:val="00560292"/>
    <w:rsid w:val="00566DF3"/>
    <w:rsid w:val="0058304C"/>
    <w:rsid w:val="005867FF"/>
    <w:rsid w:val="00594206"/>
    <w:rsid w:val="005C2712"/>
    <w:rsid w:val="005E6DB1"/>
    <w:rsid w:val="00600310"/>
    <w:rsid w:val="00600EAF"/>
    <w:rsid w:val="0060637B"/>
    <w:rsid w:val="006133A0"/>
    <w:rsid w:val="00615921"/>
    <w:rsid w:val="006220EE"/>
    <w:rsid w:val="00633577"/>
    <w:rsid w:val="006426CD"/>
    <w:rsid w:val="00650377"/>
    <w:rsid w:val="006558B5"/>
    <w:rsid w:val="00655E67"/>
    <w:rsid w:val="00674DA7"/>
    <w:rsid w:val="00691BAD"/>
    <w:rsid w:val="006A3343"/>
    <w:rsid w:val="006A44FC"/>
    <w:rsid w:val="006A64C2"/>
    <w:rsid w:val="006B6CA6"/>
    <w:rsid w:val="006D1C57"/>
    <w:rsid w:val="006D61B7"/>
    <w:rsid w:val="006F78E1"/>
    <w:rsid w:val="007022CA"/>
    <w:rsid w:val="00703DE2"/>
    <w:rsid w:val="0071191D"/>
    <w:rsid w:val="00714C6F"/>
    <w:rsid w:val="00722B76"/>
    <w:rsid w:val="0072409B"/>
    <w:rsid w:val="0073112B"/>
    <w:rsid w:val="00732BB5"/>
    <w:rsid w:val="00740810"/>
    <w:rsid w:val="00747777"/>
    <w:rsid w:val="00755667"/>
    <w:rsid w:val="00764709"/>
    <w:rsid w:val="007702C2"/>
    <w:rsid w:val="00781D57"/>
    <w:rsid w:val="00791EFA"/>
    <w:rsid w:val="00794293"/>
    <w:rsid w:val="007A7193"/>
    <w:rsid w:val="007B0F72"/>
    <w:rsid w:val="007B3A2E"/>
    <w:rsid w:val="007B7C43"/>
    <w:rsid w:val="007C0ACA"/>
    <w:rsid w:val="007C511A"/>
    <w:rsid w:val="007C6E2A"/>
    <w:rsid w:val="007D2B49"/>
    <w:rsid w:val="007E153E"/>
    <w:rsid w:val="007E6BB5"/>
    <w:rsid w:val="008002B8"/>
    <w:rsid w:val="008058D8"/>
    <w:rsid w:val="00817179"/>
    <w:rsid w:val="00823AFF"/>
    <w:rsid w:val="00825068"/>
    <w:rsid w:val="00827199"/>
    <w:rsid w:val="00830D97"/>
    <w:rsid w:val="0084388C"/>
    <w:rsid w:val="00854C01"/>
    <w:rsid w:val="00894B51"/>
    <w:rsid w:val="00895F85"/>
    <w:rsid w:val="008D1608"/>
    <w:rsid w:val="008E5CA5"/>
    <w:rsid w:val="008F4CC5"/>
    <w:rsid w:val="00935278"/>
    <w:rsid w:val="0093603E"/>
    <w:rsid w:val="00936491"/>
    <w:rsid w:val="00937E67"/>
    <w:rsid w:val="0094142F"/>
    <w:rsid w:val="0094379C"/>
    <w:rsid w:val="00972C74"/>
    <w:rsid w:val="009744CC"/>
    <w:rsid w:val="009769C4"/>
    <w:rsid w:val="00981028"/>
    <w:rsid w:val="009946B8"/>
    <w:rsid w:val="009969F3"/>
    <w:rsid w:val="009B5FC8"/>
    <w:rsid w:val="009C62A5"/>
    <w:rsid w:val="009D46F6"/>
    <w:rsid w:val="009D50E3"/>
    <w:rsid w:val="00A018C1"/>
    <w:rsid w:val="00A0714A"/>
    <w:rsid w:val="00A1077E"/>
    <w:rsid w:val="00A11708"/>
    <w:rsid w:val="00A549B4"/>
    <w:rsid w:val="00A55696"/>
    <w:rsid w:val="00A57EAE"/>
    <w:rsid w:val="00A67A06"/>
    <w:rsid w:val="00AC4152"/>
    <w:rsid w:val="00AC7EF0"/>
    <w:rsid w:val="00AE4465"/>
    <w:rsid w:val="00B16A4D"/>
    <w:rsid w:val="00BA1B54"/>
    <w:rsid w:val="00BC487F"/>
    <w:rsid w:val="00BF5400"/>
    <w:rsid w:val="00BF5AE9"/>
    <w:rsid w:val="00C050C0"/>
    <w:rsid w:val="00C056FA"/>
    <w:rsid w:val="00C5440B"/>
    <w:rsid w:val="00C620C3"/>
    <w:rsid w:val="00C64347"/>
    <w:rsid w:val="00C75BF0"/>
    <w:rsid w:val="00C77227"/>
    <w:rsid w:val="00C95B28"/>
    <w:rsid w:val="00CA1FC2"/>
    <w:rsid w:val="00CA52EC"/>
    <w:rsid w:val="00CB0CF6"/>
    <w:rsid w:val="00CB10FD"/>
    <w:rsid w:val="00CB3F37"/>
    <w:rsid w:val="00CB6E3C"/>
    <w:rsid w:val="00CD4A72"/>
    <w:rsid w:val="00CD7018"/>
    <w:rsid w:val="00CF76CD"/>
    <w:rsid w:val="00D07D34"/>
    <w:rsid w:val="00D24768"/>
    <w:rsid w:val="00D47185"/>
    <w:rsid w:val="00D61ED8"/>
    <w:rsid w:val="00D724AB"/>
    <w:rsid w:val="00D77E27"/>
    <w:rsid w:val="00D94BA6"/>
    <w:rsid w:val="00D96ACF"/>
    <w:rsid w:val="00DA2039"/>
    <w:rsid w:val="00DA7008"/>
    <w:rsid w:val="00DE4C23"/>
    <w:rsid w:val="00DE71D8"/>
    <w:rsid w:val="00DE75E8"/>
    <w:rsid w:val="00DF57B5"/>
    <w:rsid w:val="00DF6998"/>
    <w:rsid w:val="00E04EAE"/>
    <w:rsid w:val="00E21A25"/>
    <w:rsid w:val="00E2312D"/>
    <w:rsid w:val="00E25B41"/>
    <w:rsid w:val="00E42C35"/>
    <w:rsid w:val="00E52A1F"/>
    <w:rsid w:val="00E5591C"/>
    <w:rsid w:val="00E70122"/>
    <w:rsid w:val="00E83E1A"/>
    <w:rsid w:val="00EB5F29"/>
    <w:rsid w:val="00EC4509"/>
    <w:rsid w:val="00ED34AF"/>
    <w:rsid w:val="00EE4CFA"/>
    <w:rsid w:val="00EF08E5"/>
    <w:rsid w:val="00EF54FE"/>
    <w:rsid w:val="00F0678B"/>
    <w:rsid w:val="00F108AF"/>
    <w:rsid w:val="00F14A64"/>
    <w:rsid w:val="00F42D3D"/>
    <w:rsid w:val="00F45B12"/>
    <w:rsid w:val="00F45BEC"/>
    <w:rsid w:val="00F47D89"/>
    <w:rsid w:val="00F508BA"/>
    <w:rsid w:val="00F52413"/>
    <w:rsid w:val="00F56DD5"/>
    <w:rsid w:val="00F71A5E"/>
    <w:rsid w:val="00F95DB0"/>
    <w:rsid w:val="00FA70BB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7C47AA45B5D24DA59DDC899B09911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08490-105D-4B90-A140-198B5181C063}"/>
      </w:docPartPr>
      <w:docPartBody>
        <w:p w:rsidR="007E145A" w:rsidRDefault="00AB47A1" w:rsidP="00AB47A1">
          <w:pPr>
            <w:pStyle w:val="7C47AA45B5D24DA59DDC899B09911A44"/>
          </w:pPr>
          <w:r>
            <w:t>[Owner]</w:t>
          </w:r>
        </w:p>
      </w:docPartBody>
    </w:docPart>
    <w:docPart>
      <w:docPartPr>
        <w:name w:val="0D3B074969224F76B6DD5AF1F273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F6757-725C-422B-815B-377CDEE10CF5}"/>
      </w:docPartPr>
      <w:docPartBody>
        <w:p w:rsidR="007E145A" w:rsidRDefault="00AB47A1" w:rsidP="00AB47A1">
          <w:pPr>
            <w:pStyle w:val="0D3B074969224F76B6DD5AF1F27396C1"/>
          </w:pPr>
          <w:r>
            <w:t>[Time]</w:t>
          </w:r>
        </w:p>
      </w:docPartBody>
    </w:docPart>
    <w:docPart>
      <w:docPartPr>
        <w:name w:val="E46012BB94104A099A4605A260160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E38BB-DAAF-4D80-A563-E2B9FFB3A69D}"/>
      </w:docPartPr>
      <w:docPartBody>
        <w:p w:rsidR="007E145A" w:rsidRDefault="00AB47A1" w:rsidP="00AB47A1">
          <w:pPr>
            <w:pStyle w:val="E46012BB94104A099A4605A260160E9E"/>
          </w:pPr>
          <w:r>
            <w:t>Old business and approval of last meeting’s minutes</w:t>
          </w:r>
        </w:p>
      </w:docPartBody>
    </w:docPart>
    <w:docPart>
      <w:docPartPr>
        <w:name w:val="BCF9ADD418E645E6B6E8149BFA8B5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CB245-223F-4F33-AC1E-A5C2607E0649}"/>
      </w:docPartPr>
      <w:docPartBody>
        <w:p w:rsidR="007E145A" w:rsidRDefault="00AB47A1" w:rsidP="00AB47A1">
          <w:pPr>
            <w:pStyle w:val="BCF9ADD418E645E6B6E8149BFA8B5C44"/>
          </w:pPr>
          <w:r>
            <w:t>[Owner]</w:t>
          </w:r>
        </w:p>
      </w:docPartBody>
    </w:docPart>
    <w:docPart>
      <w:docPartPr>
        <w:name w:val="09BED5A332D14775A959FA6DCD34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3EE27-C39E-47C3-9765-FE87F0CF5EE2}"/>
      </w:docPartPr>
      <w:docPartBody>
        <w:p w:rsidR="007E145A" w:rsidRDefault="00AB47A1" w:rsidP="00AB47A1">
          <w:pPr>
            <w:pStyle w:val="09BED5A332D14775A959FA6DCD347545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C1C3A"/>
    <w:rsid w:val="000D14C4"/>
    <w:rsid w:val="00182B0F"/>
    <w:rsid w:val="001C5433"/>
    <w:rsid w:val="001D5318"/>
    <w:rsid w:val="001E3302"/>
    <w:rsid w:val="001F04DF"/>
    <w:rsid w:val="00200238"/>
    <w:rsid w:val="0023515F"/>
    <w:rsid w:val="00235AFE"/>
    <w:rsid w:val="002551D7"/>
    <w:rsid w:val="00266747"/>
    <w:rsid w:val="00361B3C"/>
    <w:rsid w:val="00383697"/>
    <w:rsid w:val="003B5129"/>
    <w:rsid w:val="003D2DD2"/>
    <w:rsid w:val="004445D9"/>
    <w:rsid w:val="00454914"/>
    <w:rsid w:val="0046461A"/>
    <w:rsid w:val="00552F57"/>
    <w:rsid w:val="005747FE"/>
    <w:rsid w:val="005B339D"/>
    <w:rsid w:val="00604A05"/>
    <w:rsid w:val="00634F0A"/>
    <w:rsid w:val="006455CE"/>
    <w:rsid w:val="00647452"/>
    <w:rsid w:val="00681D9F"/>
    <w:rsid w:val="006834C6"/>
    <w:rsid w:val="006C5F6D"/>
    <w:rsid w:val="006D014F"/>
    <w:rsid w:val="0071749A"/>
    <w:rsid w:val="00784847"/>
    <w:rsid w:val="007A193F"/>
    <w:rsid w:val="007A3126"/>
    <w:rsid w:val="007B2A09"/>
    <w:rsid w:val="007E145A"/>
    <w:rsid w:val="0081139E"/>
    <w:rsid w:val="0087366D"/>
    <w:rsid w:val="008D26D6"/>
    <w:rsid w:val="009110DA"/>
    <w:rsid w:val="00932D7C"/>
    <w:rsid w:val="00980F02"/>
    <w:rsid w:val="00981ADB"/>
    <w:rsid w:val="00994CDB"/>
    <w:rsid w:val="009D17A8"/>
    <w:rsid w:val="00A010E4"/>
    <w:rsid w:val="00A3748F"/>
    <w:rsid w:val="00A50C95"/>
    <w:rsid w:val="00AB47A1"/>
    <w:rsid w:val="00AB49E3"/>
    <w:rsid w:val="00B375CA"/>
    <w:rsid w:val="00B4578E"/>
    <w:rsid w:val="00B630DE"/>
    <w:rsid w:val="00BB0D97"/>
    <w:rsid w:val="00BD6B24"/>
    <w:rsid w:val="00C22AF4"/>
    <w:rsid w:val="00C33849"/>
    <w:rsid w:val="00C72B4C"/>
    <w:rsid w:val="00C909B9"/>
    <w:rsid w:val="00CC7C02"/>
    <w:rsid w:val="00CD2394"/>
    <w:rsid w:val="00D520E9"/>
    <w:rsid w:val="00DA40B5"/>
    <w:rsid w:val="00DF7CFB"/>
    <w:rsid w:val="00EA4D0A"/>
    <w:rsid w:val="00EB741B"/>
    <w:rsid w:val="00EB7FC2"/>
    <w:rsid w:val="00EC1D40"/>
    <w:rsid w:val="00F37E7F"/>
    <w:rsid w:val="00F5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7C47AA45B5D24DA59DDC899B09911A44">
    <w:name w:val="7C47AA45B5D24DA59DDC899B09911A44"/>
    <w:rsid w:val="00AB47A1"/>
  </w:style>
  <w:style w:type="paragraph" w:customStyle="1" w:styleId="0D3B074969224F76B6DD5AF1F27396C1">
    <w:name w:val="0D3B074969224F76B6DD5AF1F27396C1"/>
    <w:rsid w:val="00AB47A1"/>
  </w:style>
  <w:style w:type="paragraph" w:customStyle="1" w:styleId="E46012BB94104A099A4605A260160E9E">
    <w:name w:val="E46012BB94104A099A4605A260160E9E"/>
    <w:rsid w:val="00AB47A1"/>
  </w:style>
  <w:style w:type="paragraph" w:customStyle="1" w:styleId="BCF9ADD418E645E6B6E8149BFA8B5C44">
    <w:name w:val="BCF9ADD418E645E6B6E8149BFA8B5C44"/>
    <w:rsid w:val="00AB47A1"/>
  </w:style>
  <w:style w:type="paragraph" w:customStyle="1" w:styleId="09BED5A332D14775A959FA6DCD347545">
    <w:name w:val="09BED5A332D14775A959FA6DCD347545"/>
    <w:rsid w:val="00AB47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2021-01-26T20:44:00Z</dcterms:created>
  <dcterms:modified xsi:type="dcterms:W3CDTF">2021-01-26T20:44:00Z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