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17B07" w14:textId="77777777" w:rsidR="003D4685" w:rsidRDefault="0020226B">
      <w:pPr>
        <w:pStyle w:val="Title"/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5F5DAE" wp14:editId="0599B0E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402080" cy="2971800"/>
                <wp:effectExtent l="0" t="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25D3A" w14:textId="77777777" w:rsidR="0020226B" w:rsidRDefault="0020226B">
                            <w:r w:rsidRPr="0020226B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C037628" wp14:editId="5BD8BB64">
                                  <wp:extent cx="2453640" cy="3210560"/>
                                  <wp:effectExtent l="0" t="0" r="381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3833" cy="3210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F5D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10.4pt;height:23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">
                <v:textbox>
                  <w:txbxContent>
                    <w:p w14:paraId="57A25D3A" w14:textId="77777777" w:rsidR="0020226B" w:rsidRDefault="0020226B">
                      <w:r w:rsidRPr="0020226B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C037628" wp14:editId="5BD8BB64">
                            <wp:extent cx="2453640" cy="3210560"/>
                            <wp:effectExtent l="0" t="0" r="381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3833" cy="3210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id w:val="381209846"/>
          <w:placeholder>
            <w:docPart w:val="B890C8914FC94FF19C3AEAA3A595BC45"/>
          </w:placeholder>
          <w:showingPlcHdr/>
        </w:sdtPr>
        <w:sdtEndPr/>
        <w:sdtContent>
          <w:r w:rsidR="00794293" w:rsidRPr="001202F5">
            <w:t>AGENDA</w:t>
          </w:r>
        </w:sdtContent>
      </w:sdt>
    </w:p>
    <w:sdt>
      <w:sdtPr>
        <w:id w:val="841976995"/>
        <w:placeholder>
          <w:docPart w:val="DD5297374BB242E58DDE02A911B66F26"/>
        </w:placeholder>
      </w:sdtPr>
      <w:sdtEndPr/>
      <w:sdtContent>
        <w:p w14:paraId="22296AD3" w14:textId="45502F29" w:rsidR="003D4685" w:rsidRPr="00CD7018" w:rsidRDefault="0020226B" w:rsidP="00CD7018">
          <w:pPr>
            <w:pStyle w:val="Subtitle"/>
          </w:pPr>
          <w:r>
            <w:t xml:space="preserve">Spruce Beetle </w:t>
          </w:r>
          <w:r w:rsidR="00A31DAA">
            <w:t xml:space="preserve">Epidemic </w:t>
          </w:r>
          <w:r>
            <w:t>and Aspen Decline</w:t>
          </w:r>
          <w:r w:rsidR="00A31DAA">
            <w:t xml:space="preserve"> Management Response</w:t>
          </w:r>
          <w:r w:rsidR="00981028">
            <w:t xml:space="preserve"> (SBEADMR)</w:t>
          </w:r>
          <w:r w:rsidR="00CD7018">
            <w:t xml:space="preserve"> Annual Stakeholder </w:t>
          </w:r>
          <w:r w:rsidR="00E074F4">
            <w:t>Field Trip</w:t>
          </w:r>
        </w:p>
      </w:sdtContent>
    </w:sdt>
    <w:p w14:paraId="29F3EBBC" w14:textId="3CD4A670" w:rsidR="00981028" w:rsidRPr="000E371F" w:rsidRDefault="0047035D" w:rsidP="0047035D">
      <w:pPr>
        <w:pStyle w:val="Heading1"/>
        <w:ind w:firstLine="720"/>
        <w:jc w:val="center"/>
        <w:rPr>
          <w:color w:val="536142" w:themeColor="accent1" w:themeShade="80"/>
        </w:rPr>
      </w:pPr>
      <w:r>
        <w:rPr>
          <w:color w:val="536142" w:themeColor="accent1" w:themeShade="80"/>
        </w:rPr>
        <w:t xml:space="preserve">                                         </w:t>
      </w:r>
      <w:r w:rsidR="00FD71A4">
        <w:rPr>
          <w:color w:val="536142" w:themeColor="accent1" w:themeShade="80"/>
        </w:rPr>
        <w:t>July</w:t>
      </w:r>
      <w:r w:rsidR="0060637B">
        <w:rPr>
          <w:color w:val="536142" w:themeColor="accent1" w:themeShade="80"/>
        </w:rPr>
        <w:t xml:space="preserve"> </w:t>
      </w:r>
      <w:r w:rsidR="00FD71A4">
        <w:rPr>
          <w:color w:val="536142" w:themeColor="accent1" w:themeShade="80"/>
        </w:rPr>
        <w:t>22</w:t>
      </w:r>
      <w:r w:rsidR="00993AAB">
        <w:rPr>
          <w:color w:val="536142" w:themeColor="accent1" w:themeShade="80"/>
        </w:rPr>
        <w:t>, 2020</w:t>
      </w:r>
      <w:r w:rsidR="00D77E27">
        <w:rPr>
          <w:color w:val="536142" w:themeColor="accent1" w:themeShade="80"/>
        </w:rPr>
        <w:t xml:space="preserve">, </w:t>
      </w:r>
      <w:r w:rsidR="00FD71A4">
        <w:rPr>
          <w:color w:val="536142" w:themeColor="accent1" w:themeShade="80"/>
        </w:rPr>
        <w:t>8</w:t>
      </w:r>
      <w:r w:rsidR="00993AAB">
        <w:rPr>
          <w:color w:val="536142" w:themeColor="accent1" w:themeShade="80"/>
        </w:rPr>
        <w:t>:0</w:t>
      </w:r>
      <w:r w:rsidR="007E6BB5">
        <w:rPr>
          <w:color w:val="536142" w:themeColor="accent1" w:themeShade="80"/>
        </w:rPr>
        <w:t>0 A</w:t>
      </w:r>
      <w:r w:rsidR="00EE4CFA" w:rsidRPr="000E371F">
        <w:rPr>
          <w:color w:val="536142" w:themeColor="accent1" w:themeShade="80"/>
        </w:rPr>
        <w:t>M</w:t>
      </w:r>
      <w:r w:rsidR="00AC7EF0">
        <w:rPr>
          <w:color w:val="536142" w:themeColor="accent1" w:themeShade="80"/>
        </w:rPr>
        <w:t xml:space="preserve">            </w:t>
      </w:r>
    </w:p>
    <w:p w14:paraId="7F280B48" w14:textId="0A2033D4" w:rsidR="00E074F4" w:rsidRDefault="00935278" w:rsidP="0047035D">
      <w:pPr>
        <w:pStyle w:val="Heading1"/>
        <w:ind w:left="6480" w:hanging="3540"/>
        <w:rPr>
          <w:color w:val="536142" w:themeColor="accent1" w:themeShade="80"/>
        </w:rPr>
      </w:pPr>
      <w:r w:rsidRPr="00935278">
        <w:rPr>
          <w:b/>
          <w:color w:val="536142" w:themeColor="accent1" w:themeShade="80"/>
        </w:rPr>
        <w:t>Location</w:t>
      </w:r>
      <w:r w:rsidR="00AC7EF0" w:rsidRPr="00935278">
        <w:rPr>
          <w:b/>
          <w:color w:val="536142" w:themeColor="accent1" w:themeShade="80"/>
        </w:rPr>
        <w:t>:</w:t>
      </w:r>
      <w:r w:rsidR="00AC7EF0">
        <w:rPr>
          <w:color w:val="536142" w:themeColor="accent1" w:themeShade="80"/>
        </w:rPr>
        <w:t xml:space="preserve">  </w:t>
      </w:r>
      <w:r w:rsidR="00FD71A4">
        <w:rPr>
          <w:color w:val="536142" w:themeColor="accent1" w:themeShade="80"/>
        </w:rPr>
        <w:t>Boomerang Road, Telluride, CO</w:t>
      </w:r>
      <w:r w:rsidR="00E5591C">
        <w:rPr>
          <w:color w:val="536142" w:themeColor="accent1" w:themeShade="80"/>
        </w:rPr>
        <w:t xml:space="preserve"> </w:t>
      </w:r>
    </w:p>
    <w:p w14:paraId="0DA755EE" w14:textId="71E51509" w:rsidR="003D4685" w:rsidRPr="00FD71A4" w:rsidRDefault="00FD71A4" w:rsidP="0047035D">
      <w:pPr>
        <w:pStyle w:val="Heading1"/>
        <w:ind w:left="6480" w:hanging="3540"/>
        <w:rPr>
          <w:color w:val="536142" w:themeColor="accent1" w:themeShade="80"/>
        </w:rPr>
      </w:pPr>
      <w:r>
        <w:rPr>
          <w:b/>
          <w:color w:val="536142" w:themeColor="accent1" w:themeShade="80"/>
        </w:rPr>
        <w:t xml:space="preserve">Meet </w:t>
      </w:r>
      <w:r w:rsidR="00E074F4">
        <w:rPr>
          <w:b/>
          <w:color w:val="536142" w:themeColor="accent1" w:themeShade="80"/>
        </w:rPr>
        <w:t>at</w:t>
      </w:r>
      <w:r w:rsidR="00E074F4" w:rsidRPr="00935278">
        <w:rPr>
          <w:b/>
          <w:color w:val="536142" w:themeColor="accent1" w:themeShade="80"/>
        </w:rPr>
        <w:t>:</w:t>
      </w:r>
      <w:r w:rsidR="008B44DB">
        <w:rPr>
          <w:color w:val="536142" w:themeColor="accent1" w:themeShade="80"/>
        </w:rPr>
        <w:t xml:space="preserve"> </w:t>
      </w:r>
      <w:r>
        <w:rPr>
          <w:color w:val="536142" w:themeColor="accent1" w:themeShade="80"/>
        </w:rPr>
        <w:t xml:space="preserve">Montrose Public Lands Center </w:t>
      </w:r>
      <w:r>
        <w:rPr>
          <w:b/>
          <w:bCs/>
          <w:color w:val="536142" w:themeColor="accent1" w:themeShade="80"/>
        </w:rPr>
        <w:t xml:space="preserve">OR </w:t>
      </w:r>
      <w:hyperlink r:id="rId9" w:history="1">
        <w:proofErr w:type="spellStart"/>
        <w:r w:rsidR="00F045A5" w:rsidRPr="00F045A5">
          <w:rPr>
            <w:rStyle w:val="Hyperlink"/>
          </w:rPr>
          <w:t>Shandoka</w:t>
        </w:r>
        <w:proofErr w:type="spellEnd"/>
        <w:r w:rsidR="00F045A5" w:rsidRPr="00F045A5">
          <w:rPr>
            <w:rStyle w:val="Hyperlink"/>
          </w:rPr>
          <w:t xml:space="preserve"> Parking Lot, Telluride CO</w:t>
        </w:r>
      </w:hyperlink>
    </w:p>
    <w:p w14:paraId="18232EBC" w14:textId="77777777" w:rsidR="00FD71A4" w:rsidRDefault="00A1077E">
      <w:r>
        <w:t xml:space="preserve"> </w:t>
      </w:r>
      <w:r w:rsidRPr="008D1608">
        <w:rPr>
          <w:b/>
        </w:rPr>
        <w:t>Facilitator</w:t>
      </w:r>
      <w:r>
        <w:t xml:space="preserve">:  </w:t>
      </w:r>
      <w:r w:rsidR="00993AAB">
        <w:t>Susan Hansen</w:t>
      </w:r>
    </w:p>
    <w:p w14:paraId="62DBB0BF" w14:textId="624ADAF9" w:rsidR="004A77A7" w:rsidRPr="00F045A5" w:rsidRDefault="001D5712">
      <w:pPr>
        <w:rPr>
          <w:i/>
          <w:iCs/>
        </w:rPr>
      </w:pPr>
      <w:r w:rsidRPr="001D5712">
        <w:rPr>
          <w:b/>
        </w:rPr>
        <w:t>Please Bring</w:t>
      </w:r>
      <w:r w:rsidRPr="001D05D2">
        <w:rPr>
          <w:b/>
        </w:rPr>
        <w:t>:</w:t>
      </w:r>
      <w:r>
        <w:rPr>
          <w:b/>
        </w:rPr>
        <w:t xml:space="preserve"> </w:t>
      </w:r>
      <w:r w:rsidR="00993AAB" w:rsidRPr="00993AAB">
        <w:t xml:space="preserve">Participants are asked to bring </w:t>
      </w:r>
      <w:r w:rsidR="00FD71A4">
        <w:t>a</w:t>
      </w:r>
      <w:r w:rsidR="00285A45">
        <w:t xml:space="preserve"> </w:t>
      </w:r>
      <w:r w:rsidR="00993AAB" w:rsidRPr="00993AAB">
        <w:t xml:space="preserve">sack lunch and water bottle. </w:t>
      </w:r>
      <w:proofErr w:type="gramStart"/>
      <w:r w:rsidR="00993AAB" w:rsidRPr="00993AAB">
        <w:t>Also</w:t>
      </w:r>
      <w:proofErr w:type="gramEnd"/>
      <w:r w:rsidR="00993AAB" w:rsidRPr="00993AAB">
        <w:t xml:space="preserve"> it is advisable to have sunscreen, good hiking shoes/boots, insect repellent and a long sleeve shirt along.</w:t>
      </w:r>
      <w:r w:rsidR="00F045A5">
        <w:t xml:space="preserve"> </w:t>
      </w:r>
      <w:r w:rsidR="00F045A5">
        <w:rPr>
          <w:i/>
          <w:iCs/>
        </w:rPr>
        <w:t>Be prepared for ~ 1.5 miles of hiking roundtrip, on a flat, well maintained trail.</w:t>
      </w:r>
    </w:p>
    <w:p w14:paraId="2938E73F" w14:textId="04B10700" w:rsidR="00F045A5" w:rsidRPr="00F045A5" w:rsidRDefault="005922AD">
      <w:r>
        <w:rPr>
          <w:b/>
          <w:bCs/>
        </w:rPr>
        <w:t xml:space="preserve">Transportation: </w:t>
      </w:r>
      <w:r>
        <w:t>Participants will have the option to carpool or caravan from the Montrose Public Lands Center or to meet the group in Telluride. Participants who have not been vaccinated for COVID-19 are requested to drive separately or wear a mask if carpooling to the field trip location.</w:t>
      </w:r>
    </w:p>
    <w:p w14:paraId="43E86E2A" w14:textId="5A95E325" w:rsidR="004A77A7" w:rsidRPr="004A77A7" w:rsidRDefault="004A77A7">
      <w:pPr>
        <w:rPr>
          <w:b/>
        </w:rPr>
      </w:pPr>
    </w:p>
    <w:tbl>
      <w:tblPr>
        <w:tblStyle w:val="PlainTable1"/>
        <w:tblW w:w="5000" w:type="pct"/>
        <w:tblLayout w:type="fixed"/>
        <w:tblLook w:val="0600" w:firstRow="0" w:lastRow="0" w:firstColumn="0" w:lastColumn="0" w:noHBand="1" w:noVBand="1"/>
      </w:tblPr>
      <w:tblGrid>
        <w:gridCol w:w="985"/>
        <w:gridCol w:w="8007"/>
        <w:gridCol w:w="1798"/>
      </w:tblGrid>
      <w:tr w:rsidR="004A77A7" w:rsidRPr="001202F5" w14:paraId="0169DBBC" w14:textId="77777777" w:rsidTr="008A48EF">
        <w:tc>
          <w:tcPr>
            <w:tcW w:w="985" w:type="dxa"/>
          </w:tcPr>
          <w:p w14:paraId="5909DE96" w14:textId="77777777" w:rsidR="004A77A7" w:rsidRPr="001202F5" w:rsidRDefault="004A77A7" w:rsidP="008A48EF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Time</w:t>
            </w:r>
          </w:p>
        </w:tc>
        <w:tc>
          <w:tcPr>
            <w:tcW w:w="8007" w:type="dxa"/>
          </w:tcPr>
          <w:p w14:paraId="6AAD08A4" w14:textId="77777777" w:rsidR="004A77A7" w:rsidRPr="001202F5" w:rsidRDefault="004A77A7" w:rsidP="008A48EF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Item</w:t>
            </w:r>
          </w:p>
        </w:tc>
        <w:tc>
          <w:tcPr>
            <w:tcW w:w="1798" w:type="dxa"/>
          </w:tcPr>
          <w:p w14:paraId="0B3167DA" w14:textId="77777777" w:rsidR="004A77A7" w:rsidRPr="001202F5" w:rsidRDefault="004A77A7" w:rsidP="008A48EF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Presenter</w:t>
            </w:r>
          </w:p>
        </w:tc>
      </w:tr>
      <w:tr w:rsidR="00FD71A4" w:rsidRPr="001202F5" w14:paraId="7E00D2DD" w14:textId="77777777" w:rsidTr="008A48EF">
        <w:sdt>
          <w:sdtPr>
            <w:rPr>
              <w:rFonts w:asciiTheme="minorHAnsi" w:hAnsiTheme="minorHAnsi"/>
              <w:b w:val="0"/>
              <w:color w:val="auto"/>
            </w:rPr>
            <w:id w:val="1201901415"/>
            <w:placeholder>
              <w:docPart w:val="5816E4669C944B1FBD64B13C40D19D99"/>
            </w:placeholder>
          </w:sdtPr>
          <w:sdtEndPr/>
          <w:sdtContent>
            <w:tc>
              <w:tcPr>
                <w:tcW w:w="985" w:type="dxa"/>
              </w:tcPr>
              <w:p w14:paraId="44CBADEA" w14:textId="08DD8927" w:rsidR="00FD71A4" w:rsidRPr="00FD71A4" w:rsidRDefault="00FD71A4" w:rsidP="008A48EF">
                <w:pPr>
                  <w:pStyle w:val="Heading2"/>
                  <w:outlineLvl w:val="1"/>
                  <w:rPr>
                    <w:b w:val="0"/>
                    <w:bCs w:val="0"/>
                    <w:color w:val="536142" w:themeColor="accent1" w:themeShade="80"/>
                  </w:rPr>
                </w:pPr>
                <w:r>
                  <w:rPr>
                    <w:rFonts w:asciiTheme="minorHAnsi" w:hAnsiTheme="minorHAnsi"/>
                    <w:b w:val="0"/>
                    <w:color w:val="auto"/>
                  </w:rPr>
                  <w:t>8:00</w:t>
                </w:r>
              </w:p>
            </w:tc>
          </w:sdtContent>
        </w:sdt>
        <w:tc>
          <w:tcPr>
            <w:tcW w:w="8007" w:type="dxa"/>
          </w:tcPr>
          <w:p w14:paraId="54DBCAF7" w14:textId="36571A3D" w:rsidR="00FD71A4" w:rsidRPr="00FD71A4" w:rsidRDefault="00FD71A4" w:rsidP="008A48EF">
            <w:pPr>
              <w:pStyle w:val="Heading2"/>
              <w:outlineLvl w:val="1"/>
              <w:rPr>
                <w:rFonts w:asciiTheme="minorHAnsi" w:hAnsiTheme="minorHAnsi"/>
                <w:b w:val="0"/>
                <w:bCs w:val="0"/>
                <w:color w:val="auto"/>
              </w:rPr>
            </w:pPr>
            <w:r>
              <w:rPr>
                <w:rFonts w:asciiTheme="minorHAnsi" w:hAnsiTheme="minorHAnsi"/>
                <w:b w:val="0"/>
                <w:bCs w:val="0"/>
                <w:color w:val="auto"/>
              </w:rPr>
              <w:t xml:space="preserve">Meet at Montrose Public Lands Center </w:t>
            </w:r>
            <w:r w:rsidR="0003152B">
              <w:rPr>
                <w:rFonts w:asciiTheme="minorHAnsi" w:hAnsiTheme="minorHAnsi"/>
                <w:b w:val="0"/>
                <w:bCs w:val="0"/>
                <w:color w:val="auto"/>
              </w:rPr>
              <w:t xml:space="preserve">(2505 S Townsend Ave) </w:t>
            </w:r>
            <w:r w:rsidR="005922AD">
              <w:rPr>
                <w:rFonts w:asciiTheme="minorHAnsi" w:hAnsiTheme="minorHAnsi"/>
                <w:b w:val="0"/>
                <w:bCs w:val="0"/>
                <w:color w:val="auto"/>
              </w:rPr>
              <w:t>for 8:15 departure</w:t>
            </w:r>
          </w:p>
        </w:tc>
        <w:tc>
          <w:tcPr>
            <w:tcW w:w="1798" w:type="dxa"/>
          </w:tcPr>
          <w:p w14:paraId="0F064139" w14:textId="77777777" w:rsidR="00FD71A4" w:rsidRPr="001202F5" w:rsidRDefault="00FD71A4" w:rsidP="008A48EF">
            <w:pPr>
              <w:pStyle w:val="Heading2"/>
              <w:outlineLvl w:val="1"/>
              <w:rPr>
                <w:color w:val="536142" w:themeColor="accent1" w:themeShade="80"/>
              </w:rPr>
            </w:pPr>
          </w:p>
        </w:tc>
      </w:tr>
      <w:tr w:rsidR="004A77A7" w:rsidRPr="001202F5" w14:paraId="4278B443" w14:textId="77777777" w:rsidTr="008A48EF">
        <w:sdt>
          <w:sdtPr>
            <w:rPr>
              <w:rFonts w:asciiTheme="minorHAnsi" w:hAnsiTheme="minorHAnsi"/>
              <w:b w:val="0"/>
              <w:color w:val="auto"/>
            </w:rPr>
            <w:id w:val="1527054088"/>
            <w:placeholder>
              <w:docPart w:val="01D1E1E7132D4D0FA989A6D7C2D14AF4"/>
            </w:placeholder>
          </w:sdtPr>
          <w:sdtEndPr/>
          <w:sdtContent>
            <w:tc>
              <w:tcPr>
                <w:tcW w:w="985" w:type="dxa"/>
              </w:tcPr>
              <w:p w14:paraId="551F5DFD" w14:textId="2805167E" w:rsidR="004A77A7" w:rsidRPr="007022CA" w:rsidRDefault="00993AAB" w:rsidP="00E074F4">
                <w:pPr>
                  <w:pStyle w:val="Heading2"/>
                  <w:outlineLvl w:val="1"/>
                  <w:rPr>
                    <w:rFonts w:asciiTheme="minorHAnsi" w:hAnsiTheme="minorHAnsi"/>
                    <w:b w:val="0"/>
                    <w:color w:val="auto"/>
                  </w:rPr>
                </w:pPr>
                <w:r>
                  <w:rPr>
                    <w:rFonts w:asciiTheme="minorHAnsi" w:hAnsiTheme="minorHAnsi"/>
                    <w:b w:val="0"/>
                    <w:color w:val="auto"/>
                  </w:rPr>
                  <w:t>9:</w:t>
                </w:r>
                <w:r w:rsidR="00FD71A4">
                  <w:rPr>
                    <w:rFonts w:asciiTheme="minorHAnsi" w:hAnsiTheme="minorHAnsi"/>
                    <w:b w:val="0"/>
                    <w:color w:val="auto"/>
                  </w:rPr>
                  <w:t>30</w:t>
                </w:r>
              </w:p>
            </w:tc>
          </w:sdtContent>
        </w:sdt>
        <w:tc>
          <w:tcPr>
            <w:tcW w:w="8007" w:type="dxa"/>
          </w:tcPr>
          <w:p w14:paraId="2F659093" w14:textId="215307E2" w:rsidR="000A4F50" w:rsidRPr="000A4F50" w:rsidRDefault="00EF6B2A" w:rsidP="000A4F50">
            <w:r>
              <w:t xml:space="preserve">Meet at </w:t>
            </w:r>
            <w:hyperlink r:id="rId10" w:history="1">
              <w:proofErr w:type="spellStart"/>
              <w:r w:rsidR="00F045A5" w:rsidRPr="00F045A5">
                <w:rPr>
                  <w:rStyle w:val="Hyperlink"/>
                </w:rPr>
                <w:t>Shandoka</w:t>
              </w:r>
              <w:proofErr w:type="spellEnd"/>
              <w:r w:rsidR="00F045A5" w:rsidRPr="00F045A5">
                <w:rPr>
                  <w:rStyle w:val="Hyperlink"/>
                </w:rPr>
                <w:t xml:space="preserve"> Parking Lot i</w:t>
              </w:r>
              <w:r w:rsidRPr="00F045A5">
                <w:rPr>
                  <w:rStyle w:val="Hyperlink"/>
                </w:rPr>
                <w:t>n Telluride</w:t>
              </w:r>
            </w:hyperlink>
          </w:p>
        </w:tc>
        <w:tc>
          <w:tcPr>
            <w:tcW w:w="1798" w:type="dxa"/>
          </w:tcPr>
          <w:p w14:paraId="6668184A" w14:textId="77777777" w:rsidR="004A77A7" w:rsidRPr="001202F5" w:rsidRDefault="004A77A7" w:rsidP="008A48EF">
            <w:pPr>
              <w:pStyle w:val="Heading2"/>
              <w:outlineLvl w:val="1"/>
              <w:rPr>
                <w:color w:val="536142" w:themeColor="accent1" w:themeShade="80"/>
              </w:rPr>
            </w:pPr>
          </w:p>
        </w:tc>
      </w:tr>
      <w:tr w:rsidR="00993AAB" w:rsidRPr="00C77227" w14:paraId="391A0BB5" w14:textId="77777777" w:rsidTr="008A48EF">
        <w:tc>
          <w:tcPr>
            <w:tcW w:w="985" w:type="dxa"/>
          </w:tcPr>
          <w:p w14:paraId="2BA83EF7" w14:textId="7FA5E253" w:rsidR="00993AAB" w:rsidRDefault="00D670A0" w:rsidP="00993AAB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9:30</w:t>
            </w:r>
          </w:p>
        </w:tc>
        <w:tc>
          <w:tcPr>
            <w:tcW w:w="8007" w:type="dxa"/>
          </w:tcPr>
          <w:p w14:paraId="70844E4A" w14:textId="60E67C8A" w:rsidR="00993AAB" w:rsidRPr="004A77A7" w:rsidRDefault="00993AAB" w:rsidP="00993AAB">
            <w:r>
              <w:t>Welcome and Introductions</w:t>
            </w:r>
          </w:p>
        </w:tc>
        <w:tc>
          <w:tcPr>
            <w:tcW w:w="1798" w:type="dxa"/>
          </w:tcPr>
          <w:p w14:paraId="1EBC4E71" w14:textId="6B5455FF" w:rsidR="00993AAB" w:rsidRPr="00C77227" w:rsidRDefault="00993AAB" w:rsidP="00993AAB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Susan Hansen</w:t>
            </w:r>
          </w:p>
        </w:tc>
      </w:tr>
      <w:tr w:rsidR="00EF6B2A" w:rsidRPr="00C77227" w14:paraId="25600681" w14:textId="77777777" w:rsidTr="008A48EF">
        <w:tc>
          <w:tcPr>
            <w:tcW w:w="985" w:type="dxa"/>
          </w:tcPr>
          <w:p w14:paraId="40260644" w14:textId="601694F5" w:rsidR="00EF6B2A" w:rsidRDefault="00EF6B2A" w:rsidP="00993AAB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9:45</w:t>
            </w:r>
          </w:p>
        </w:tc>
        <w:tc>
          <w:tcPr>
            <w:tcW w:w="8007" w:type="dxa"/>
          </w:tcPr>
          <w:p w14:paraId="0DCB43DC" w14:textId="73C2AC7C" w:rsidR="00EF6B2A" w:rsidRDefault="00EF6B2A" w:rsidP="00993AAB">
            <w:r>
              <w:t>Safety briefing</w:t>
            </w:r>
          </w:p>
        </w:tc>
        <w:tc>
          <w:tcPr>
            <w:tcW w:w="1798" w:type="dxa"/>
          </w:tcPr>
          <w:p w14:paraId="49F70AA4" w14:textId="18FDD431" w:rsidR="00EF6B2A" w:rsidRDefault="00EF6B2A" w:rsidP="00993AAB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Julie Wingate</w:t>
            </w:r>
          </w:p>
        </w:tc>
      </w:tr>
      <w:tr w:rsidR="00451223" w:rsidRPr="00C77227" w14:paraId="6E76CDEB" w14:textId="77777777" w:rsidTr="008A48EF">
        <w:tc>
          <w:tcPr>
            <w:tcW w:w="985" w:type="dxa"/>
          </w:tcPr>
          <w:p w14:paraId="6AA86C55" w14:textId="719B3243" w:rsidR="00451223" w:rsidRDefault="00EF6B2A" w:rsidP="00993AAB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10</w:t>
            </w:r>
            <w:r w:rsidR="00D670A0">
              <w:rPr>
                <w:rFonts w:asciiTheme="minorHAnsi" w:hAnsiTheme="minorHAnsi"/>
                <w:b w:val="0"/>
                <w:color w:val="auto"/>
              </w:rPr>
              <w:t>:</w:t>
            </w:r>
            <w:r>
              <w:rPr>
                <w:rFonts w:asciiTheme="minorHAnsi" w:hAnsiTheme="minorHAnsi"/>
                <w:b w:val="0"/>
                <w:color w:val="auto"/>
              </w:rPr>
              <w:t>00</w:t>
            </w:r>
          </w:p>
        </w:tc>
        <w:tc>
          <w:tcPr>
            <w:tcW w:w="8007" w:type="dxa"/>
          </w:tcPr>
          <w:p w14:paraId="5A50F496" w14:textId="04BB1C20" w:rsidR="00451223" w:rsidRDefault="00451223" w:rsidP="00993AAB">
            <w:r>
              <w:t xml:space="preserve">SBEADMR Update </w:t>
            </w:r>
          </w:p>
        </w:tc>
        <w:tc>
          <w:tcPr>
            <w:tcW w:w="1798" w:type="dxa"/>
          </w:tcPr>
          <w:p w14:paraId="6EC3F40F" w14:textId="54C0FECF" w:rsidR="00451223" w:rsidRDefault="00FD71A4" w:rsidP="00993AAB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Nicole Hutt</w:t>
            </w:r>
          </w:p>
        </w:tc>
      </w:tr>
      <w:tr w:rsidR="004A77A7" w14:paraId="7FC1AD0F" w14:textId="77777777" w:rsidTr="008A48EF">
        <w:sdt>
          <w:sdtPr>
            <w:id w:val="848839369"/>
            <w:placeholder>
              <w:docPart w:val="78A0DEAA5F274E47AA4C807D520C3021"/>
            </w:placeholder>
          </w:sdtPr>
          <w:sdtEndPr/>
          <w:sdtContent>
            <w:tc>
              <w:tcPr>
                <w:tcW w:w="985" w:type="dxa"/>
              </w:tcPr>
              <w:p w14:paraId="55ECB00C" w14:textId="6F309D3C" w:rsidR="004A77A7" w:rsidRDefault="00D670A0" w:rsidP="00993AAB">
                <w:r>
                  <w:t>10</w:t>
                </w:r>
                <w:r w:rsidR="008E3920">
                  <w:t>:</w:t>
                </w:r>
                <w:r w:rsidR="00EF6B2A">
                  <w:t>15</w:t>
                </w:r>
              </w:p>
            </w:tc>
          </w:sdtContent>
        </w:sdt>
        <w:sdt>
          <w:sdtPr>
            <w:id w:val="2036150780"/>
            <w:placeholder>
              <w:docPart w:val="0983A2C37A3341ED9191A7E310BD0B56"/>
            </w:placeholder>
          </w:sdtPr>
          <w:sdtEndPr/>
          <w:sdtContent>
            <w:tc>
              <w:tcPr>
                <w:tcW w:w="8007" w:type="dxa"/>
              </w:tcPr>
              <w:p w14:paraId="06878336" w14:textId="77777777" w:rsidR="00993AAB" w:rsidRDefault="00993AAB" w:rsidP="00993AAB">
                <w:r>
                  <w:t xml:space="preserve">Begin tour through treatment </w:t>
                </w:r>
                <w:proofErr w:type="gramStart"/>
                <w:r>
                  <w:t>area</w:t>
                </w:r>
                <w:proofErr w:type="gramEnd"/>
              </w:p>
              <w:p w14:paraId="14A81027" w14:textId="77777777" w:rsidR="00EF6B2A" w:rsidRDefault="00EF6B2A" w:rsidP="00EF6B2A">
                <w:pPr>
                  <w:pStyle w:val="ListParagraph"/>
                  <w:numPr>
                    <w:ilvl w:val="0"/>
                    <w:numId w:val="14"/>
                  </w:numPr>
                </w:pPr>
                <w:r>
                  <w:t xml:space="preserve">Overview of project area current conditions </w:t>
                </w:r>
                <w:r>
                  <w:rPr>
                    <w:i/>
                    <w:iCs/>
                  </w:rPr>
                  <w:t>(Joseph Gonzales, Julie Wingate</w:t>
                </w:r>
                <w:r>
                  <w:t>)</w:t>
                </w:r>
              </w:p>
              <w:p w14:paraId="51FFA230" w14:textId="77777777" w:rsidR="00EF6B2A" w:rsidRDefault="00EF6B2A" w:rsidP="00EF6B2A">
                <w:pPr>
                  <w:pStyle w:val="ListParagraph"/>
                  <w:numPr>
                    <w:ilvl w:val="0"/>
                    <w:numId w:val="14"/>
                  </w:numPr>
                </w:pPr>
                <w:r>
                  <w:t xml:space="preserve">Discussion of fuels treatment objectives, PODs </w:t>
                </w:r>
                <w:r>
                  <w:rPr>
                    <w:i/>
                    <w:iCs/>
                  </w:rPr>
                  <w:t>(Stewart Robertson</w:t>
                </w:r>
                <w:r>
                  <w:t>)</w:t>
                </w:r>
              </w:p>
              <w:p w14:paraId="2C833002" w14:textId="4B83FA4A" w:rsidR="004A77A7" w:rsidRPr="00A1077E" w:rsidRDefault="00EF6B2A" w:rsidP="00EF6B2A">
                <w:pPr>
                  <w:pStyle w:val="ListParagraph"/>
                  <w:numPr>
                    <w:ilvl w:val="0"/>
                    <w:numId w:val="14"/>
                  </w:numPr>
                </w:pPr>
                <w:r>
                  <w:t>Explanation of PONZI technology (</w:t>
                </w:r>
                <w:r>
                  <w:rPr>
                    <w:i/>
                    <w:iCs/>
                  </w:rPr>
                  <w:t>Nicole Hutt</w:t>
                </w:r>
                <w:r>
                  <w:t>)</w:t>
                </w:r>
              </w:p>
            </w:tc>
          </w:sdtContent>
        </w:sdt>
        <w:tc>
          <w:tcPr>
            <w:tcW w:w="1798" w:type="dxa"/>
          </w:tcPr>
          <w:p w14:paraId="3FD594FE" w14:textId="39F788B5" w:rsidR="004A77A7" w:rsidRDefault="004A77A7" w:rsidP="004A77A7"/>
        </w:tc>
      </w:tr>
      <w:tr w:rsidR="00451223" w14:paraId="0879ADDA" w14:textId="77777777" w:rsidTr="008A48EF">
        <w:tc>
          <w:tcPr>
            <w:tcW w:w="985" w:type="dxa"/>
          </w:tcPr>
          <w:p w14:paraId="773A08E6" w14:textId="36928AA9" w:rsidR="00451223" w:rsidRDefault="00DB2E5F" w:rsidP="00993AAB">
            <w:r>
              <w:t>12:</w:t>
            </w:r>
            <w:r w:rsidR="00EF6B2A">
              <w:t>15</w:t>
            </w:r>
          </w:p>
        </w:tc>
        <w:tc>
          <w:tcPr>
            <w:tcW w:w="8007" w:type="dxa"/>
          </w:tcPr>
          <w:p w14:paraId="08744E01" w14:textId="46D487C7" w:rsidR="00451223" w:rsidRDefault="00451223" w:rsidP="00993AAB">
            <w:r>
              <w:t>Lunch &amp; Science team updates</w:t>
            </w:r>
          </w:p>
        </w:tc>
        <w:tc>
          <w:tcPr>
            <w:tcW w:w="1798" w:type="dxa"/>
          </w:tcPr>
          <w:p w14:paraId="6FFBB667" w14:textId="77777777" w:rsidR="000B4677" w:rsidRDefault="000B4677" w:rsidP="004A77A7">
            <w:r>
              <w:t>Jason Sibold</w:t>
            </w:r>
          </w:p>
          <w:p w14:paraId="6269A54C" w14:textId="35B423F6" w:rsidR="00451223" w:rsidRDefault="00451223" w:rsidP="004A77A7">
            <w:r>
              <w:t>Mike Battaglia</w:t>
            </w:r>
          </w:p>
          <w:p w14:paraId="5AD4570D" w14:textId="23896546" w:rsidR="000B4677" w:rsidRDefault="000B4677" w:rsidP="004A77A7">
            <w:r>
              <w:t>Kevin Barrett</w:t>
            </w:r>
          </w:p>
          <w:p w14:paraId="10854EA2" w14:textId="03BAE2C9" w:rsidR="000B4677" w:rsidRDefault="000B4677" w:rsidP="004A77A7">
            <w:r>
              <w:t>Jake Ivan</w:t>
            </w:r>
          </w:p>
          <w:p w14:paraId="7D0945C8" w14:textId="717CF014" w:rsidR="00451223" w:rsidRDefault="00451223" w:rsidP="004A77A7">
            <w:r>
              <w:t>Tony Cheng</w:t>
            </w:r>
          </w:p>
          <w:p w14:paraId="016CF82B" w14:textId="01694709" w:rsidR="00FD71A4" w:rsidRDefault="00FD71A4" w:rsidP="004A77A7">
            <w:r>
              <w:t>Jarod Dunn</w:t>
            </w:r>
          </w:p>
          <w:p w14:paraId="3ED6C577" w14:textId="625A8647" w:rsidR="00FD71A4" w:rsidRDefault="00FD71A4" w:rsidP="004A77A7">
            <w:r>
              <w:t>Tyler Beeton</w:t>
            </w:r>
          </w:p>
          <w:p w14:paraId="70E125F2" w14:textId="3E62BF13" w:rsidR="002C6DF6" w:rsidRDefault="002C6DF6" w:rsidP="004A77A7">
            <w:r>
              <w:lastRenderedPageBreak/>
              <w:t>Kate Dwire</w:t>
            </w:r>
          </w:p>
        </w:tc>
      </w:tr>
      <w:tr w:rsidR="00993AAB" w14:paraId="7B7A5B4A" w14:textId="77777777" w:rsidTr="008A48EF">
        <w:tc>
          <w:tcPr>
            <w:tcW w:w="985" w:type="dxa"/>
          </w:tcPr>
          <w:p w14:paraId="3EC23B56" w14:textId="260C36F2" w:rsidR="00993AAB" w:rsidRDefault="002C6DF6" w:rsidP="00993AAB">
            <w:r>
              <w:lastRenderedPageBreak/>
              <w:t>2</w:t>
            </w:r>
            <w:r w:rsidR="00451223">
              <w:t>:</w:t>
            </w:r>
            <w:r>
              <w:t>00</w:t>
            </w:r>
          </w:p>
        </w:tc>
        <w:tc>
          <w:tcPr>
            <w:tcW w:w="8007" w:type="dxa"/>
          </w:tcPr>
          <w:p w14:paraId="3C6B1B00" w14:textId="78CC6B3B" w:rsidR="00993AAB" w:rsidRDefault="00993AAB" w:rsidP="008E3920">
            <w:r>
              <w:t>Return to vehicles – Wrap Up</w:t>
            </w:r>
          </w:p>
        </w:tc>
        <w:tc>
          <w:tcPr>
            <w:tcW w:w="1798" w:type="dxa"/>
          </w:tcPr>
          <w:p w14:paraId="73F790C9" w14:textId="77777777" w:rsidR="00993AAB" w:rsidRDefault="00993AAB" w:rsidP="004A77A7"/>
        </w:tc>
      </w:tr>
      <w:tr w:rsidR="00FD71A4" w14:paraId="64851730" w14:textId="77777777" w:rsidTr="008A48EF">
        <w:tc>
          <w:tcPr>
            <w:tcW w:w="985" w:type="dxa"/>
          </w:tcPr>
          <w:p w14:paraId="4BB30818" w14:textId="7D65EAFB" w:rsidR="00FD71A4" w:rsidRDefault="00FD71A4" w:rsidP="00993AAB">
            <w:r>
              <w:t>3:30</w:t>
            </w:r>
          </w:p>
        </w:tc>
        <w:tc>
          <w:tcPr>
            <w:tcW w:w="8007" w:type="dxa"/>
          </w:tcPr>
          <w:p w14:paraId="2E4A6A4B" w14:textId="0670138B" w:rsidR="00FD71A4" w:rsidRDefault="00EF6B2A" w:rsidP="008E3920">
            <w:r>
              <w:t>Caravan returns to Montrose Public Lands Center</w:t>
            </w:r>
          </w:p>
        </w:tc>
        <w:tc>
          <w:tcPr>
            <w:tcW w:w="1798" w:type="dxa"/>
          </w:tcPr>
          <w:p w14:paraId="77DC9676" w14:textId="77777777" w:rsidR="00FD71A4" w:rsidRDefault="00FD71A4" w:rsidP="004A77A7"/>
        </w:tc>
      </w:tr>
    </w:tbl>
    <w:p w14:paraId="069327A8" w14:textId="77777777" w:rsidR="004720FD" w:rsidRDefault="004720FD" w:rsidP="00451223">
      <w:pPr>
        <w:rPr>
          <w:b/>
        </w:rPr>
      </w:pPr>
    </w:p>
    <w:sectPr w:rsidR="004720FD">
      <w:footerReference w:type="defaul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11BE7" w14:textId="77777777" w:rsidR="005A51E1" w:rsidRDefault="005A51E1">
      <w:r>
        <w:separator/>
      </w:r>
    </w:p>
  </w:endnote>
  <w:endnote w:type="continuationSeparator" w:id="0">
    <w:p w14:paraId="5D6AB086" w14:textId="77777777" w:rsidR="005A51E1" w:rsidRDefault="005A5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8FF35" w14:textId="77777777" w:rsidR="003D4685" w:rsidRDefault="00794293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45122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768A8" w14:textId="77777777" w:rsidR="005A51E1" w:rsidRDefault="005A51E1">
      <w:r>
        <w:separator/>
      </w:r>
    </w:p>
  </w:footnote>
  <w:footnote w:type="continuationSeparator" w:id="0">
    <w:p w14:paraId="7FEAF1A6" w14:textId="77777777" w:rsidR="005A51E1" w:rsidRDefault="005A51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A5D1F"/>
    <w:multiLevelType w:val="hybridMultilevel"/>
    <w:tmpl w:val="8F6EE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34BE7"/>
    <w:multiLevelType w:val="hybridMultilevel"/>
    <w:tmpl w:val="57526E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848D5"/>
    <w:multiLevelType w:val="hybridMultilevel"/>
    <w:tmpl w:val="503A3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F6C5D"/>
    <w:multiLevelType w:val="hybridMultilevel"/>
    <w:tmpl w:val="1656431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EB64A8"/>
    <w:multiLevelType w:val="hybridMultilevel"/>
    <w:tmpl w:val="918E7E8C"/>
    <w:lvl w:ilvl="0" w:tplc="391EC2A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2C6903"/>
    <w:multiLevelType w:val="hybridMultilevel"/>
    <w:tmpl w:val="F6248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944560"/>
    <w:multiLevelType w:val="hybridMultilevel"/>
    <w:tmpl w:val="346C72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C40F90"/>
    <w:multiLevelType w:val="hybridMultilevel"/>
    <w:tmpl w:val="5ECAF2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7E5838"/>
    <w:multiLevelType w:val="hybridMultilevel"/>
    <w:tmpl w:val="65C4A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12"/>
  </w:num>
  <w:num w:numId="8">
    <w:abstractNumId w:val="6"/>
  </w:num>
  <w:num w:numId="9">
    <w:abstractNumId w:val="10"/>
  </w:num>
  <w:num w:numId="10">
    <w:abstractNumId w:val="9"/>
  </w:num>
  <w:num w:numId="11">
    <w:abstractNumId w:val="5"/>
  </w:num>
  <w:num w:numId="12">
    <w:abstractNumId w:val="13"/>
  </w:num>
  <w:num w:numId="13">
    <w:abstractNumId w:val="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26B"/>
    <w:rsid w:val="00005F8E"/>
    <w:rsid w:val="000077F2"/>
    <w:rsid w:val="00030941"/>
    <w:rsid w:val="0003152B"/>
    <w:rsid w:val="000413A9"/>
    <w:rsid w:val="00046CE4"/>
    <w:rsid w:val="000A4F50"/>
    <w:rsid w:val="000B4677"/>
    <w:rsid w:val="000D5615"/>
    <w:rsid w:val="000E25FD"/>
    <w:rsid w:val="000E371F"/>
    <w:rsid w:val="001202F5"/>
    <w:rsid w:val="00194EEA"/>
    <w:rsid w:val="001A3639"/>
    <w:rsid w:val="001D05D2"/>
    <w:rsid w:val="001D5712"/>
    <w:rsid w:val="0020226B"/>
    <w:rsid w:val="00203499"/>
    <w:rsid w:val="00245807"/>
    <w:rsid w:val="00253020"/>
    <w:rsid w:val="00255DF2"/>
    <w:rsid w:val="0028444C"/>
    <w:rsid w:val="00285A45"/>
    <w:rsid w:val="002A52D2"/>
    <w:rsid w:val="002B2D73"/>
    <w:rsid w:val="002B6ACF"/>
    <w:rsid w:val="002C44EF"/>
    <w:rsid w:val="002C6DF6"/>
    <w:rsid w:val="002D1DCE"/>
    <w:rsid w:val="002E4945"/>
    <w:rsid w:val="003003C1"/>
    <w:rsid w:val="00306C29"/>
    <w:rsid w:val="0032155B"/>
    <w:rsid w:val="0033628B"/>
    <w:rsid w:val="00341761"/>
    <w:rsid w:val="00345279"/>
    <w:rsid w:val="003672B8"/>
    <w:rsid w:val="0037026F"/>
    <w:rsid w:val="00372215"/>
    <w:rsid w:val="003741DF"/>
    <w:rsid w:val="00384D0F"/>
    <w:rsid w:val="003A60DD"/>
    <w:rsid w:val="003C59A6"/>
    <w:rsid w:val="003D0734"/>
    <w:rsid w:val="003D4685"/>
    <w:rsid w:val="003D64E1"/>
    <w:rsid w:val="0040779A"/>
    <w:rsid w:val="00434B24"/>
    <w:rsid w:val="00451223"/>
    <w:rsid w:val="00451630"/>
    <w:rsid w:val="00466DB9"/>
    <w:rsid w:val="0047035D"/>
    <w:rsid w:val="004720FD"/>
    <w:rsid w:val="00476246"/>
    <w:rsid w:val="004907ED"/>
    <w:rsid w:val="004A77A7"/>
    <w:rsid w:val="004C009F"/>
    <w:rsid w:val="004E1A25"/>
    <w:rsid w:val="00525FAD"/>
    <w:rsid w:val="005416CB"/>
    <w:rsid w:val="00566DF3"/>
    <w:rsid w:val="005867FF"/>
    <w:rsid w:val="005922AD"/>
    <w:rsid w:val="00594206"/>
    <w:rsid w:val="005A51E1"/>
    <w:rsid w:val="00600310"/>
    <w:rsid w:val="00600EAF"/>
    <w:rsid w:val="0060637B"/>
    <w:rsid w:val="006133A0"/>
    <w:rsid w:val="006220EE"/>
    <w:rsid w:val="00633577"/>
    <w:rsid w:val="006426CD"/>
    <w:rsid w:val="00650377"/>
    <w:rsid w:val="00674DA7"/>
    <w:rsid w:val="00691BAD"/>
    <w:rsid w:val="006A44FC"/>
    <w:rsid w:val="006B6CA6"/>
    <w:rsid w:val="006D1C57"/>
    <w:rsid w:val="006D61B7"/>
    <w:rsid w:val="006F78E1"/>
    <w:rsid w:val="007001B0"/>
    <w:rsid w:val="007022CA"/>
    <w:rsid w:val="00703DE2"/>
    <w:rsid w:val="0071191D"/>
    <w:rsid w:val="00714C6F"/>
    <w:rsid w:val="0072409B"/>
    <w:rsid w:val="0073112B"/>
    <w:rsid w:val="00735FB3"/>
    <w:rsid w:val="00740810"/>
    <w:rsid w:val="00747777"/>
    <w:rsid w:val="00752129"/>
    <w:rsid w:val="00764709"/>
    <w:rsid w:val="00766DD4"/>
    <w:rsid w:val="007702C2"/>
    <w:rsid w:val="00781D57"/>
    <w:rsid w:val="00791EFA"/>
    <w:rsid w:val="00794293"/>
    <w:rsid w:val="007A7193"/>
    <w:rsid w:val="007B3A2E"/>
    <w:rsid w:val="007B7C43"/>
    <w:rsid w:val="007C6E2A"/>
    <w:rsid w:val="007D2B49"/>
    <w:rsid w:val="007E153E"/>
    <w:rsid w:val="007E6BB5"/>
    <w:rsid w:val="008002B8"/>
    <w:rsid w:val="00823AFF"/>
    <w:rsid w:val="00830D97"/>
    <w:rsid w:val="00854C01"/>
    <w:rsid w:val="00894B51"/>
    <w:rsid w:val="008B44DB"/>
    <w:rsid w:val="008D1608"/>
    <w:rsid w:val="008E3920"/>
    <w:rsid w:val="00935278"/>
    <w:rsid w:val="0093603E"/>
    <w:rsid w:val="00936491"/>
    <w:rsid w:val="00937E67"/>
    <w:rsid w:val="0094379C"/>
    <w:rsid w:val="00972C74"/>
    <w:rsid w:val="009744CC"/>
    <w:rsid w:val="009769C4"/>
    <w:rsid w:val="00981028"/>
    <w:rsid w:val="00993AAB"/>
    <w:rsid w:val="009946B8"/>
    <w:rsid w:val="009969F3"/>
    <w:rsid w:val="009B5FC8"/>
    <w:rsid w:val="009E12AF"/>
    <w:rsid w:val="00A018C1"/>
    <w:rsid w:val="00A0714A"/>
    <w:rsid w:val="00A1077E"/>
    <w:rsid w:val="00A11708"/>
    <w:rsid w:val="00A31DAA"/>
    <w:rsid w:val="00A549B4"/>
    <w:rsid w:val="00A55696"/>
    <w:rsid w:val="00AC4152"/>
    <w:rsid w:val="00AC7EF0"/>
    <w:rsid w:val="00AE4465"/>
    <w:rsid w:val="00B064E1"/>
    <w:rsid w:val="00B16A4D"/>
    <w:rsid w:val="00B90CAC"/>
    <w:rsid w:val="00BF5400"/>
    <w:rsid w:val="00C056FA"/>
    <w:rsid w:val="00C620C3"/>
    <w:rsid w:val="00C77227"/>
    <w:rsid w:val="00C95B28"/>
    <w:rsid w:val="00CA52EC"/>
    <w:rsid w:val="00CB0CF6"/>
    <w:rsid w:val="00CB3F37"/>
    <w:rsid w:val="00CB6E3C"/>
    <w:rsid w:val="00CD7018"/>
    <w:rsid w:val="00CF76CD"/>
    <w:rsid w:val="00D07D34"/>
    <w:rsid w:val="00D24768"/>
    <w:rsid w:val="00D47185"/>
    <w:rsid w:val="00D61ED8"/>
    <w:rsid w:val="00D670A0"/>
    <w:rsid w:val="00D724AB"/>
    <w:rsid w:val="00D77E27"/>
    <w:rsid w:val="00D96ACF"/>
    <w:rsid w:val="00DA2039"/>
    <w:rsid w:val="00DA7008"/>
    <w:rsid w:val="00DB2E5F"/>
    <w:rsid w:val="00DE4C23"/>
    <w:rsid w:val="00DE71D8"/>
    <w:rsid w:val="00DE75E8"/>
    <w:rsid w:val="00DF57B5"/>
    <w:rsid w:val="00E074F4"/>
    <w:rsid w:val="00E14B73"/>
    <w:rsid w:val="00E21A25"/>
    <w:rsid w:val="00E2312D"/>
    <w:rsid w:val="00E37BD0"/>
    <w:rsid w:val="00E42C35"/>
    <w:rsid w:val="00E51A34"/>
    <w:rsid w:val="00E52A1F"/>
    <w:rsid w:val="00E5591C"/>
    <w:rsid w:val="00E83E1A"/>
    <w:rsid w:val="00EC4509"/>
    <w:rsid w:val="00EE4CFA"/>
    <w:rsid w:val="00EF08E5"/>
    <w:rsid w:val="00EF6B2A"/>
    <w:rsid w:val="00F045A5"/>
    <w:rsid w:val="00F0678B"/>
    <w:rsid w:val="00F14A64"/>
    <w:rsid w:val="00F42D3D"/>
    <w:rsid w:val="00F45B12"/>
    <w:rsid w:val="00F51777"/>
    <w:rsid w:val="00F52413"/>
    <w:rsid w:val="00F736C8"/>
    <w:rsid w:val="00F80449"/>
    <w:rsid w:val="00F95DB0"/>
    <w:rsid w:val="00FB1E80"/>
    <w:rsid w:val="00FB3DD0"/>
    <w:rsid w:val="00FD5F36"/>
    <w:rsid w:val="00FD71A4"/>
    <w:rsid w:val="00FE6618"/>
    <w:rsid w:val="00FE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F456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00" w:after="100" w:line="240" w:lineRule="auto"/>
    </w:pPr>
    <w:rPr>
      <w:sz w:val="21"/>
      <w:szCs w:val="21"/>
    </w:rPr>
  </w:style>
  <w:style w:type="paragraph" w:styleId="Heading1">
    <w:name w:val="heading 1"/>
    <w:basedOn w:val="Normal"/>
    <w:next w:val="Normal"/>
    <w:unhideWhenUsed/>
    <w:qFormat/>
    <w:pPr>
      <w:pBdr>
        <w:top w:val="single" w:sz="4" w:space="1" w:color="E7BC29" w:themeColor="accent3"/>
        <w:bottom w:val="single" w:sz="8" w:space="1" w:color="E7BC29" w:themeColor="accent3"/>
      </w:pBdr>
      <w:spacing w:before="240" w:after="240"/>
      <w:outlineLvl w:val="0"/>
    </w:pPr>
    <w:rPr>
      <w:rFonts w:asciiTheme="majorHAnsi" w:eastAsiaTheme="majorEastAsia" w:hAnsiTheme="majorHAnsi" w:cstheme="majorBidi"/>
      <w:color w:val="E7BC29" w:themeColor="accent3"/>
      <w:sz w:val="24"/>
      <w:szCs w:val="24"/>
    </w:rPr>
  </w:style>
  <w:style w:type="paragraph" w:styleId="Heading2">
    <w:name w:val="heading 2"/>
    <w:basedOn w:val="Normal"/>
    <w:next w:val="Normal"/>
    <w:unhideWhenUsed/>
    <w:qFormat/>
    <w:pPr>
      <w:outlineLvl w:val="1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pPr>
      <w:outlineLvl w:val="2"/>
    </w:pPr>
    <w:rPr>
      <w:rFonts w:asciiTheme="majorHAnsi" w:eastAsiaTheme="majorEastAsia" w:hAnsiTheme="majorHAnsi" w:cstheme="majorBidi"/>
      <w:color w:val="A5B59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7C9163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A5B592" w:themeColor="accent1"/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nhideWhenUsed/>
    <w:qFormat/>
    <w:rPr>
      <w:i/>
      <w:iCs/>
      <w:color w:val="F3A447" w:themeColor="accent2"/>
    </w:rPr>
  </w:style>
  <w:style w:type="paragraph" w:styleId="Footer">
    <w:name w:val="footer"/>
    <w:basedOn w:val="Normal"/>
    <w:link w:val="FooterChar"/>
    <w:uiPriority w:val="1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1"/>
    <w:rPr>
      <w:sz w:val="21"/>
      <w:szCs w:val="21"/>
    </w:rPr>
  </w:style>
  <w:style w:type="paragraph" w:styleId="Title">
    <w:name w:val="Title"/>
    <w:basedOn w:val="Normal"/>
    <w:next w:val="Normal"/>
    <w:qFormat/>
    <w:pPr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customStyle="1" w:styleId="ListTable6Colorful1">
    <w:name w:val="List Table 6 Colorful1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next w:val="Normal"/>
    <w:qFormat/>
    <w:pPr>
      <w:spacing w:after="120"/>
      <w:jc w:val="right"/>
    </w:pPr>
    <w:rPr>
      <w:rFonts w:asciiTheme="majorHAnsi" w:eastAsiaTheme="majorEastAsia" w:hAnsiTheme="majorHAnsi" w:cstheme="majorBidi"/>
      <w:color w:val="444D26" w:themeColor="tex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color w:val="7C9163" w:themeColor="accent1" w:themeShade="BF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C056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035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35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0779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779A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779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77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779A"/>
    <w:rPr>
      <w:b/>
      <w:bCs/>
      <w:sz w:val="20"/>
      <w:szCs w:val="20"/>
    </w:rPr>
  </w:style>
  <w:style w:type="table" w:styleId="PlainTable1">
    <w:name w:val="Plain Table 1"/>
    <w:basedOn w:val="TableNormal"/>
    <w:uiPriority w:val="99"/>
    <w:rsid w:val="007B3A2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D670A0"/>
    <w:rPr>
      <w:color w:val="8E58B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45A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045A5"/>
    <w:rPr>
      <w:color w:val="7F6F6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5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goo.gl/maps/nUPcuaiTTuqKsoGr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oo.gl/maps/nUPcuaiTTuqKsoGr5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peas\AppData\Roaming\Microsoft\Templates\PTA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890C8914FC94FF19C3AEAA3A595B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B8968-DAEF-4E78-80CB-76690BA70B50}"/>
      </w:docPartPr>
      <w:docPartBody>
        <w:p w:rsidR="00EB7FC2" w:rsidRDefault="006834C6">
          <w:pPr>
            <w:pStyle w:val="B890C8914FC94FF19C3AEAA3A595BC45"/>
          </w:pPr>
          <w:r>
            <w:t>AGENDA</w:t>
          </w:r>
        </w:p>
      </w:docPartBody>
    </w:docPart>
    <w:docPart>
      <w:docPartPr>
        <w:name w:val="DD5297374BB242E58DDE02A911B66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61A7C-467A-44C3-930B-240372BFCC08}"/>
      </w:docPartPr>
      <w:docPartBody>
        <w:p w:rsidR="00EB7FC2" w:rsidRDefault="006834C6">
          <w:pPr>
            <w:pStyle w:val="DD5297374BB242E58DDE02A911B66F26"/>
          </w:pPr>
          <w:r>
            <w:t>[Your School PTA Meeting]</w:t>
          </w:r>
        </w:p>
      </w:docPartBody>
    </w:docPart>
    <w:docPart>
      <w:docPartPr>
        <w:name w:val="01D1E1E7132D4D0FA989A6D7C2D14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9EBF1-37F0-41BF-8486-8479E2908016}"/>
      </w:docPartPr>
      <w:docPartBody>
        <w:p w:rsidR="00BB0D97" w:rsidRDefault="00A50C95" w:rsidP="00A50C95">
          <w:pPr>
            <w:pStyle w:val="01D1E1E7132D4D0FA989A6D7C2D14AF4"/>
          </w:pPr>
          <w:r>
            <w:t>[Time]</w:t>
          </w:r>
        </w:p>
      </w:docPartBody>
    </w:docPart>
    <w:docPart>
      <w:docPartPr>
        <w:name w:val="78A0DEAA5F274E47AA4C807D520C3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ECC24-041B-4CFA-8D1B-49DE824ED467}"/>
      </w:docPartPr>
      <w:docPartBody>
        <w:p w:rsidR="00BB0D97" w:rsidRDefault="00A50C95" w:rsidP="00A50C95">
          <w:pPr>
            <w:pStyle w:val="78A0DEAA5F274E47AA4C807D520C3021"/>
          </w:pPr>
          <w:r>
            <w:t>[Time]</w:t>
          </w:r>
        </w:p>
      </w:docPartBody>
    </w:docPart>
    <w:docPart>
      <w:docPartPr>
        <w:name w:val="0983A2C37A3341ED9191A7E310BD0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5F2FF-86B0-4465-B226-1246E477EF87}"/>
      </w:docPartPr>
      <w:docPartBody>
        <w:p w:rsidR="00BB0D97" w:rsidRDefault="00A50C95" w:rsidP="00A50C95">
          <w:pPr>
            <w:pStyle w:val="0983A2C37A3341ED9191A7E310BD0B56"/>
          </w:pPr>
          <w:r>
            <w:t>Vote on new Secretary</w:t>
          </w:r>
        </w:p>
      </w:docPartBody>
    </w:docPart>
    <w:docPart>
      <w:docPartPr>
        <w:name w:val="5816E4669C944B1FBD64B13C40D19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14890-5FB6-45EB-B8D1-FED9C7F10458}"/>
      </w:docPartPr>
      <w:docPartBody>
        <w:p w:rsidR="00131BCA" w:rsidRDefault="00F2046B" w:rsidP="00F2046B">
          <w:pPr>
            <w:pStyle w:val="5816E4669C944B1FBD64B13C40D19D99"/>
          </w:pPr>
          <w:r>
            <w:t>[Time]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749A"/>
    <w:rsid w:val="00077366"/>
    <w:rsid w:val="000D14C4"/>
    <w:rsid w:val="00102D2B"/>
    <w:rsid w:val="00131BCA"/>
    <w:rsid w:val="00182B0F"/>
    <w:rsid w:val="001D5318"/>
    <w:rsid w:val="001E3302"/>
    <w:rsid w:val="001F04DF"/>
    <w:rsid w:val="00235AFE"/>
    <w:rsid w:val="00266747"/>
    <w:rsid w:val="00361B3C"/>
    <w:rsid w:val="00383697"/>
    <w:rsid w:val="003B5129"/>
    <w:rsid w:val="003D2DD2"/>
    <w:rsid w:val="004445D9"/>
    <w:rsid w:val="00454914"/>
    <w:rsid w:val="0046461A"/>
    <w:rsid w:val="005B339D"/>
    <w:rsid w:val="006455CE"/>
    <w:rsid w:val="00647452"/>
    <w:rsid w:val="006834C6"/>
    <w:rsid w:val="006C5F6D"/>
    <w:rsid w:val="006D014F"/>
    <w:rsid w:val="0071749A"/>
    <w:rsid w:val="007529D8"/>
    <w:rsid w:val="0077536B"/>
    <w:rsid w:val="007A3126"/>
    <w:rsid w:val="007F72C5"/>
    <w:rsid w:val="00806CFF"/>
    <w:rsid w:val="0081139E"/>
    <w:rsid w:val="00844679"/>
    <w:rsid w:val="008D26D6"/>
    <w:rsid w:val="009110DA"/>
    <w:rsid w:val="00931329"/>
    <w:rsid w:val="00980F02"/>
    <w:rsid w:val="00A010E4"/>
    <w:rsid w:val="00A50C95"/>
    <w:rsid w:val="00AD5424"/>
    <w:rsid w:val="00B630DE"/>
    <w:rsid w:val="00BB0D97"/>
    <w:rsid w:val="00BD6B24"/>
    <w:rsid w:val="00C22AF4"/>
    <w:rsid w:val="00C72B4C"/>
    <w:rsid w:val="00C909B9"/>
    <w:rsid w:val="00CE1781"/>
    <w:rsid w:val="00DA40B5"/>
    <w:rsid w:val="00DF7CFB"/>
    <w:rsid w:val="00EA4D0A"/>
    <w:rsid w:val="00EB5150"/>
    <w:rsid w:val="00EB741B"/>
    <w:rsid w:val="00EB7FC2"/>
    <w:rsid w:val="00EC1D40"/>
    <w:rsid w:val="00F2046B"/>
    <w:rsid w:val="00F3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90C8914FC94FF19C3AEAA3A595BC45">
    <w:name w:val="B890C8914FC94FF19C3AEAA3A595BC45"/>
  </w:style>
  <w:style w:type="paragraph" w:customStyle="1" w:styleId="DD5297374BB242E58DDE02A911B66F26">
    <w:name w:val="DD5297374BB242E58DDE02A911B66F26"/>
  </w:style>
  <w:style w:type="paragraph" w:customStyle="1" w:styleId="01D1E1E7132D4D0FA989A6D7C2D14AF4">
    <w:name w:val="01D1E1E7132D4D0FA989A6D7C2D14AF4"/>
    <w:rsid w:val="00A50C95"/>
  </w:style>
  <w:style w:type="paragraph" w:customStyle="1" w:styleId="78A0DEAA5F274E47AA4C807D520C3021">
    <w:name w:val="78A0DEAA5F274E47AA4C807D520C3021"/>
    <w:rsid w:val="00A50C95"/>
  </w:style>
  <w:style w:type="paragraph" w:customStyle="1" w:styleId="0983A2C37A3341ED9191A7E310BD0B56">
    <w:name w:val="0983A2C37A3341ED9191A7E310BD0B56"/>
    <w:rsid w:val="00A50C95"/>
  </w:style>
  <w:style w:type="paragraph" w:customStyle="1" w:styleId="5816E4669C944B1FBD64B13C40D19D99">
    <w:name w:val="5816E4669C944B1FBD64B13C40D19D99"/>
    <w:rsid w:val="00F204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4B4F96B-E153-4CA7-AC55-C8339311D3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PTA agenda</Template>
  <TotalTime>0</TotalTime>
  <Pages>2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2021-07-16T12:10:00Z</dcterms:created>
  <dcterms:modified xsi:type="dcterms:W3CDTF">2021-07-16T12:10:00Z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TC034630879991</vt:lpwstr>
  </property>
</Properties>
</file>