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EndPr/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EndPr/>
      <w:sdtContent>
        <w:p w14:paraId="22296AD3" w14:textId="77777777" w:rsidR="003D4685" w:rsidRPr="00CD7018" w:rsidRDefault="0020226B" w:rsidP="00CD7018">
          <w:pPr>
            <w:pStyle w:val="Subtitle"/>
          </w:pPr>
          <w:r>
            <w:t>Spruce Beetle and Aspen Decline</w:t>
          </w:r>
          <w:r w:rsidR="00981028">
            <w:t xml:space="preserve"> (SBEADMR)</w:t>
          </w:r>
          <w:r w:rsidR="00CD7018">
            <w:t xml:space="preserve"> EIS Annual Stakeholder Meeting</w:t>
          </w:r>
        </w:p>
      </w:sdtContent>
    </w:sdt>
    <w:p w14:paraId="29F3EBBC" w14:textId="5C8865AB" w:rsidR="00981028" w:rsidRPr="000E371F" w:rsidRDefault="0047035D" w:rsidP="0047035D">
      <w:pPr>
        <w:pStyle w:val="Heading1"/>
        <w:ind w:firstLine="720"/>
        <w:jc w:val="center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 </w:t>
      </w:r>
      <w:r w:rsidR="0060637B">
        <w:rPr>
          <w:color w:val="536142" w:themeColor="accent1" w:themeShade="80"/>
        </w:rPr>
        <w:t>February 12</w:t>
      </w:r>
      <w:r w:rsidR="00306C29">
        <w:rPr>
          <w:color w:val="536142" w:themeColor="accent1" w:themeShade="80"/>
        </w:rPr>
        <w:t>, 201</w:t>
      </w:r>
      <w:r w:rsidR="0060637B">
        <w:rPr>
          <w:color w:val="536142" w:themeColor="accent1" w:themeShade="80"/>
        </w:rPr>
        <w:t>8</w:t>
      </w:r>
      <w:r w:rsidR="00306C29">
        <w:rPr>
          <w:color w:val="536142" w:themeColor="accent1" w:themeShade="80"/>
        </w:rPr>
        <w:t xml:space="preserve"> from 12:00</w:t>
      </w:r>
      <w:r w:rsidR="00EE4CFA" w:rsidRPr="000E371F">
        <w:rPr>
          <w:color w:val="536142" w:themeColor="accent1" w:themeShade="80"/>
        </w:rPr>
        <w:t xml:space="preserve"> to </w:t>
      </w:r>
      <w:r w:rsidR="00566DF3">
        <w:rPr>
          <w:color w:val="536142" w:themeColor="accent1" w:themeShade="80"/>
        </w:rPr>
        <w:t>4</w:t>
      </w:r>
      <w:r w:rsidR="0071191D">
        <w:rPr>
          <w:color w:val="536142" w:themeColor="accent1" w:themeShade="80"/>
        </w:rPr>
        <w:t>:00</w:t>
      </w:r>
      <w:r w:rsidR="00306C29">
        <w:rPr>
          <w:color w:val="536142" w:themeColor="accent1" w:themeShade="80"/>
        </w:rPr>
        <w:t xml:space="preserve"> </w:t>
      </w:r>
      <w:r w:rsidR="00EE4CFA" w:rsidRPr="000E371F">
        <w:rPr>
          <w:color w:val="536142" w:themeColor="accent1" w:themeShade="80"/>
        </w:rPr>
        <w:t>PM</w:t>
      </w:r>
      <w:r w:rsidR="00AC7EF0">
        <w:rPr>
          <w:color w:val="536142" w:themeColor="accent1" w:themeShade="80"/>
        </w:rPr>
        <w:t xml:space="preserve">            </w:t>
      </w:r>
    </w:p>
    <w:p w14:paraId="0DA755EE" w14:textId="5D5EB195" w:rsidR="003D4685" w:rsidRPr="000E371F" w:rsidRDefault="00935278" w:rsidP="0047035D">
      <w:pPr>
        <w:pStyle w:val="Heading1"/>
        <w:ind w:left="6480" w:hanging="3540"/>
        <w:rPr>
          <w:color w:val="536142" w:themeColor="accent1" w:themeShade="80"/>
        </w:rPr>
      </w:pPr>
      <w:r>
        <w:rPr>
          <w:color w:val="536142" w:themeColor="accent1" w:themeShade="80"/>
        </w:rPr>
        <w:tab/>
      </w:r>
      <w:r w:rsidRPr="00935278">
        <w:rPr>
          <w:b/>
          <w:color w:val="536142" w:themeColor="accent1" w:themeShade="80"/>
        </w:rPr>
        <w:t>Location</w:t>
      </w:r>
      <w:r w:rsidR="00AC7EF0" w:rsidRPr="00935278">
        <w:rPr>
          <w:b/>
          <w:color w:val="536142" w:themeColor="accent1" w:themeShade="80"/>
        </w:rPr>
        <w:t>:</w:t>
      </w:r>
      <w:r w:rsidR="00AC7EF0">
        <w:rPr>
          <w:color w:val="536142" w:themeColor="accent1" w:themeShade="80"/>
        </w:rPr>
        <w:t xml:space="preserve">  </w:t>
      </w:r>
      <w:r w:rsidR="004E1A25">
        <w:rPr>
          <w:color w:val="536142" w:themeColor="accent1" w:themeShade="80"/>
        </w:rPr>
        <w:t>Holiday Inn Express, Montrose Colorado</w:t>
      </w:r>
      <w:r w:rsidR="00AC4152">
        <w:rPr>
          <w:color w:val="536142" w:themeColor="accent1" w:themeShade="80"/>
        </w:rPr>
        <w:t xml:space="preserve">              </w:t>
      </w:r>
      <w:r w:rsidR="0047035D">
        <w:rPr>
          <w:color w:val="536142" w:themeColor="accent1" w:themeShade="80"/>
        </w:rPr>
        <w:t xml:space="preserve">                                                                    </w:t>
      </w:r>
    </w:p>
    <w:p w14:paraId="67983BA3" w14:textId="787C8361" w:rsidR="003D4685" w:rsidRDefault="004C009F">
      <w:r w:rsidRPr="001D05D2">
        <w:rPr>
          <w:b/>
        </w:rPr>
        <w:t>List of attendees</w:t>
      </w:r>
      <w:r w:rsidR="006F78E1" w:rsidRPr="001D05D2">
        <w:rPr>
          <w:b/>
        </w:rPr>
        <w:t>:</w:t>
      </w:r>
      <w:r w:rsidR="00245807">
        <w:t xml:space="preserve">  Forest Supervisor</w:t>
      </w:r>
      <w:r w:rsidR="00CD7018">
        <w:t xml:space="preserve">, District Rangers, </w:t>
      </w:r>
      <w:r w:rsidR="00245807">
        <w:t>Forest Service project team leaders and implementation team members</w:t>
      </w:r>
      <w:r w:rsidR="0071191D">
        <w:t xml:space="preserve">, </w:t>
      </w:r>
      <w:r w:rsidR="00CD7018">
        <w:t xml:space="preserve">Dr. Jason </w:t>
      </w:r>
      <w:proofErr w:type="spellStart"/>
      <w:r w:rsidR="00CD7018">
        <w:t>Sibold</w:t>
      </w:r>
      <w:proofErr w:type="spellEnd"/>
      <w:r w:rsidR="00CD7018">
        <w:t xml:space="preserve">, Dr. Mike Battaglia, </w:t>
      </w:r>
      <w:r w:rsidR="0071191D">
        <w:t>Dr. Jake Ivan</w:t>
      </w:r>
      <w:r w:rsidR="0060637B">
        <w:t>, Dr. Tony Cheng</w:t>
      </w:r>
      <w:r w:rsidR="00245807">
        <w:t xml:space="preserve">, </w:t>
      </w:r>
      <w:r w:rsidR="00594206">
        <w:t xml:space="preserve">Rich Edwards (CSFS), </w:t>
      </w:r>
      <w:r w:rsidR="0072409B">
        <w:t>SBEADMR Adaptive Management Group</w:t>
      </w:r>
      <w:r w:rsidR="00D24768">
        <w:t xml:space="preserve"> Members</w:t>
      </w:r>
      <w:r w:rsidR="0072409B">
        <w:t>,</w:t>
      </w:r>
      <w:r w:rsidR="00D24768">
        <w:t xml:space="preserve"> and other </w:t>
      </w:r>
      <w:r w:rsidR="000D5615">
        <w:t>interested s</w:t>
      </w:r>
      <w:r w:rsidR="00CD7018">
        <w:t>takeholders.</w:t>
      </w:r>
    </w:p>
    <w:p w14:paraId="54433CFA" w14:textId="131090FE" w:rsidR="00A1077E" w:rsidRDefault="00A1077E">
      <w:r>
        <w:tab/>
      </w:r>
      <w:r>
        <w:tab/>
      </w:r>
      <w:r>
        <w:tab/>
        <w:t xml:space="preserve">     </w:t>
      </w:r>
      <w:r w:rsidRPr="008D1608">
        <w:rPr>
          <w:b/>
        </w:rPr>
        <w:t>Facilitator</w:t>
      </w:r>
      <w:r>
        <w:t>:  Susan Hansen (Public Lands Partnership</w:t>
      </w:r>
      <w:r w:rsidR="00005F8E">
        <w:t>)</w:t>
      </w:r>
    </w:p>
    <w:p w14:paraId="5634D48C" w14:textId="348F6D62" w:rsidR="00CD7018" w:rsidRDefault="001D05D2">
      <w:r>
        <w:tab/>
      </w:r>
      <w:r>
        <w:tab/>
      </w:r>
      <w:r>
        <w:tab/>
        <w:t xml:space="preserve">     </w:t>
      </w:r>
      <w:r w:rsidRPr="001D05D2">
        <w:rPr>
          <w:b/>
        </w:rPr>
        <w:t>Lunch:</w:t>
      </w:r>
      <w:r>
        <w:t xml:space="preserve">  Please eat before you come.</w:t>
      </w:r>
      <w:r w:rsidR="002D1DCE">
        <w:t xml:space="preserve"> Snacks will be provided by PLP.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  <w:tblDescription w:val="Agenda items"/>
      </w:tblPr>
      <w:tblGrid>
        <w:gridCol w:w="985"/>
        <w:gridCol w:w="8007"/>
        <w:gridCol w:w="1798"/>
      </w:tblGrid>
      <w:tr w:rsidR="00AC7EF0" w:rsidRPr="001202F5" w14:paraId="5912F94F" w14:textId="77777777" w:rsidTr="00D96ACF">
        <w:tc>
          <w:tcPr>
            <w:tcW w:w="985" w:type="dxa"/>
          </w:tcPr>
          <w:p w14:paraId="43CAF41F" w14:textId="77777777" w:rsidR="003D4685" w:rsidRPr="001202F5" w:rsidRDefault="00794293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5C042D5D" w14:textId="77777777" w:rsidR="003D4685" w:rsidRPr="001202F5" w:rsidRDefault="00794293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274D3C67" w14:textId="77777777" w:rsidR="003D4685" w:rsidRPr="001202F5" w:rsidRDefault="001202F5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7022CA" w:rsidRPr="001202F5" w14:paraId="60E72203" w14:textId="77777777" w:rsidTr="00D96ACF">
        <w:sdt>
          <w:sdtPr>
            <w:rPr>
              <w:rFonts w:asciiTheme="minorHAnsi" w:hAnsiTheme="minorHAnsi"/>
              <w:b w:val="0"/>
              <w:color w:val="auto"/>
            </w:rPr>
            <w:id w:val="-126931231"/>
            <w:placeholder>
              <w:docPart w:val="F55C6E72E69E4DD290A92F3431CEEF82"/>
            </w:placeholder>
          </w:sdtPr>
          <w:sdtEndPr/>
          <w:sdtContent>
            <w:tc>
              <w:tcPr>
                <w:tcW w:w="985" w:type="dxa"/>
              </w:tcPr>
              <w:p w14:paraId="6250FE97" w14:textId="6CB59F29" w:rsidR="007022CA" w:rsidRPr="007022CA" w:rsidRDefault="007022CA" w:rsidP="007022CA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11</w:t>
                </w:r>
                <w:r w:rsidRPr="007022CA">
                  <w:rPr>
                    <w:rFonts w:asciiTheme="minorHAnsi" w:hAnsiTheme="minorHAnsi"/>
                    <w:b w:val="0"/>
                    <w:color w:val="auto"/>
                  </w:rPr>
                  <w:t>:00</w:t>
                </w:r>
              </w:p>
            </w:tc>
          </w:sdtContent>
        </w:sdt>
        <w:tc>
          <w:tcPr>
            <w:tcW w:w="8007" w:type="dxa"/>
          </w:tcPr>
          <w:p w14:paraId="5843CC15" w14:textId="141507AB" w:rsidR="007022CA" w:rsidRPr="007022CA" w:rsidRDefault="007022CA" w:rsidP="00594206">
            <w:pPr>
              <w:pStyle w:val="Heading2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 w:rsidRPr="007022CA">
              <w:rPr>
                <w:rFonts w:asciiTheme="minorHAnsi" w:hAnsiTheme="minorHAnsi"/>
                <w:b w:val="0"/>
                <w:color w:val="auto"/>
              </w:rPr>
              <w:t xml:space="preserve">GMUG Staff arrive and </w:t>
            </w:r>
            <w:r w:rsidR="00E42C35">
              <w:rPr>
                <w:rFonts w:asciiTheme="minorHAnsi" w:hAnsiTheme="minorHAnsi"/>
                <w:b w:val="0"/>
                <w:color w:val="auto"/>
              </w:rPr>
              <w:t xml:space="preserve">are </w:t>
            </w:r>
            <w:r w:rsidRPr="007022CA">
              <w:rPr>
                <w:rFonts w:asciiTheme="minorHAnsi" w:hAnsiTheme="minorHAnsi"/>
                <w:b w:val="0"/>
                <w:color w:val="auto"/>
              </w:rPr>
              <w:t>available for questions; time for general networking</w:t>
            </w:r>
          </w:p>
        </w:tc>
        <w:tc>
          <w:tcPr>
            <w:tcW w:w="1798" w:type="dxa"/>
          </w:tcPr>
          <w:p w14:paraId="3BF92AAE" w14:textId="77777777" w:rsidR="007022CA" w:rsidRPr="001202F5" w:rsidRDefault="007022CA" w:rsidP="007022CA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7022CA" w14:paraId="575C6AF2" w14:textId="77777777" w:rsidTr="00D96ACF">
        <w:sdt>
          <w:sdtPr>
            <w:id w:val="1433851825"/>
            <w:placeholder>
              <w:docPart w:val="4F7CE075DA364E6A93BB5CD7CA408C59"/>
            </w:placeholder>
          </w:sdtPr>
          <w:sdtEndPr/>
          <w:sdtContent>
            <w:tc>
              <w:tcPr>
                <w:tcW w:w="985" w:type="dxa"/>
              </w:tcPr>
              <w:p w14:paraId="47F326E3" w14:textId="77777777" w:rsidR="007022CA" w:rsidRDefault="007022CA" w:rsidP="007022CA">
                <w:r>
                  <w:t>12:00</w:t>
                </w:r>
              </w:p>
            </w:tc>
          </w:sdtContent>
        </w:sdt>
        <w:sdt>
          <w:sdtPr>
            <w:id w:val="45959646"/>
            <w:placeholder>
              <w:docPart w:val="95344BAEE4F141978D5A0E0A49E6550A"/>
            </w:placeholder>
          </w:sdtPr>
          <w:sdtEndPr/>
          <w:sdtContent>
            <w:tc>
              <w:tcPr>
                <w:tcW w:w="8007" w:type="dxa"/>
              </w:tcPr>
              <w:p w14:paraId="5627AE7A" w14:textId="77777777" w:rsidR="007022CA" w:rsidRDefault="007022CA" w:rsidP="007022CA">
                <w:r>
                  <w:t>Welcome and meeting objectives</w:t>
                </w:r>
              </w:p>
            </w:tc>
          </w:sdtContent>
        </w:sdt>
        <w:sdt>
          <w:sdtPr>
            <w:id w:val="-1142488091"/>
            <w:placeholder>
              <w:docPart w:val="8203E21A08854E8AAF40531945BA6E8B"/>
            </w:placeholder>
          </w:sdtPr>
          <w:sdtEndPr/>
          <w:sdtContent>
            <w:tc>
              <w:tcPr>
                <w:tcW w:w="1798" w:type="dxa"/>
              </w:tcPr>
              <w:p w14:paraId="4B5D5A42" w14:textId="77777777" w:rsidR="007022CA" w:rsidRDefault="007022CA" w:rsidP="007022CA">
                <w:r>
                  <w:t xml:space="preserve">Scott </w:t>
                </w:r>
                <w:proofErr w:type="spellStart"/>
                <w:r>
                  <w:t>Armentrout</w:t>
                </w:r>
                <w:proofErr w:type="spellEnd"/>
              </w:p>
            </w:tc>
          </w:sdtContent>
        </w:sdt>
      </w:tr>
      <w:tr w:rsidR="007022CA" w14:paraId="6F920057" w14:textId="77777777" w:rsidTr="00D96ACF">
        <w:sdt>
          <w:sdtPr>
            <w:id w:val="-983781089"/>
            <w:placeholder>
              <w:docPart w:val="4F7CE075DA364E6A93BB5CD7CA408C59"/>
            </w:placeholder>
          </w:sdtPr>
          <w:sdtEndPr/>
          <w:sdtContent>
            <w:tc>
              <w:tcPr>
                <w:tcW w:w="985" w:type="dxa"/>
              </w:tcPr>
              <w:p w14:paraId="0F7F9F02" w14:textId="1ACDF6FB" w:rsidR="007022CA" w:rsidRDefault="007022CA" w:rsidP="007022CA">
                <w:r>
                  <w:t>12:10</w:t>
                </w:r>
              </w:p>
            </w:tc>
          </w:sdtContent>
        </w:sdt>
        <w:sdt>
          <w:sdtPr>
            <w:id w:val="-70977129"/>
            <w:placeholder>
              <w:docPart w:val="4F437428A9794AD1A3EB38D76FD73C1B"/>
            </w:placeholder>
          </w:sdtPr>
          <w:sdtEndPr/>
          <w:sdtContent>
            <w:tc>
              <w:tcPr>
                <w:tcW w:w="8007" w:type="dxa"/>
              </w:tcPr>
              <w:p w14:paraId="2E03C214" w14:textId="4CB2D0C2" w:rsidR="007022CA" w:rsidRDefault="007022CA" w:rsidP="007022CA">
                <w:r>
                  <w:t>SBEADMR Process overview</w:t>
                </w:r>
              </w:p>
            </w:tc>
          </w:sdtContent>
        </w:sdt>
        <w:tc>
          <w:tcPr>
            <w:tcW w:w="1798" w:type="dxa"/>
          </w:tcPr>
          <w:p w14:paraId="61395580" w14:textId="5769F3E5" w:rsidR="007022CA" w:rsidRDefault="007022CA" w:rsidP="007022CA">
            <w:r>
              <w:t xml:space="preserve">Clay </w:t>
            </w:r>
            <w:proofErr w:type="spellStart"/>
            <w:r>
              <w:t>Speas</w:t>
            </w:r>
            <w:proofErr w:type="spellEnd"/>
          </w:p>
        </w:tc>
      </w:tr>
      <w:tr w:rsidR="00E42C35" w14:paraId="76EA8E05" w14:textId="77777777" w:rsidTr="00D96ACF">
        <w:tc>
          <w:tcPr>
            <w:tcW w:w="985" w:type="dxa"/>
          </w:tcPr>
          <w:p w14:paraId="4757C7CD" w14:textId="6EFD0949" w:rsidR="00E42C35" w:rsidRDefault="003D64E1" w:rsidP="00E42C35">
            <w:r>
              <w:t>12:25</w:t>
            </w:r>
          </w:p>
        </w:tc>
        <w:tc>
          <w:tcPr>
            <w:tcW w:w="8007" w:type="dxa"/>
          </w:tcPr>
          <w:p w14:paraId="0D98EB7A" w14:textId="1CB5B02F" w:rsidR="00E42C35" w:rsidRDefault="00E42C35" w:rsidP="00E42C35">
            <w:r>
              <w:t>Adaptive Management Group (AMG) Update</w:t>
            </w:r>
          </w:p>
        </w:tc>
        <w:tc>
          <w:tcPr>
            <w:tcW w:w="1798" w:type="dxa"/>
          </w:tcPr>
          <w:p w14:paraId="3E8E5F4B" w14:textId="0134B021" w:rsidR="00E42C35" w:rsidRDefault="00E42C35" w:rsidP="00E42C35">
            <w:r>
              <w:t>Susan Hansen</w:t>
            </w:r>
          </w:p>
        </w:tc>
      </w:tr>
      <w:tr w:rsidR="00E42C35" w14:paraId="4ADE7FE6" w14:textId="77777777" w:rsidTr="00D96ACF">
        <w:sdt>
          <w:sdtPr>
            <w:id w:val="-1479984037"/>
            <w:placeholder>
              <w:docPart w:val="1E09A36C2E9F41289514B863FA426B35"/>
            </w:placeholder>
          </w:sdtPr>
          <w:sdtEndPr/>
          <w:sdtContent>
            <w:tc>
              <w:tcPr>
                <w:tcW w:w="985" w:type="dxa"/>
              </w:tcPr>
              <w:p w14:paraId="4F23F893" w14:textId="33D74721" w:rsidR="00E42C35" w:rsidRDefault="003D64E1" w:rsidP="00E42C35">
                <w:r>
                  <w:t>12:35</w:t>
                </w:r>
              </w:p>
            </w:tc>
          </w:sdtContent>
        </w:sdt>
        <w:sdt>
          <w:sdtPr>
            <w:id w:val="455686556"/>
            <w:placeholder>
              <w:docPart w:val="BA90BFAEF92149D9ABE9E224217A7743"/>
            </w:placeholder>
          </w:sdtPr>
          <w:sdtEndPr/>
          <w:sdtContent>
            <w:tc>
              <w:tcPr>
                <w:tcW w:w="8007" w:type="dxa"/>
              </w:tcPr>
              <w:p w14:paraId="749573AA" w14:textId="2370830D" w:rsidR="00E42C35" w:rsidRDefault="00E42C35" w:rsidP="00E42C35">
                <w:r>
                  <w:t>Science Team update</w:t>
                </w:r>
                <w:r w:rsidR="00594206">
                  <w:t>s</w:t>
                </w:r>
              </w:p>
              <w:p w14:paraId="71FAE9B0" w14:textId="02DFC8B6" w:rsidR="00E42C35" w:rsidRPr="0060637B" w:rsidRDefault="00594206" w:rsidP="00E42C35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 xml:space="preserve">Mike Battaglia &amp; Jason </w:t>
                </w:r>
                <w:proofErr w:type="spellStart"/>
                <w:r>
                  <w:t>Sibold</w:t>
                </w:r>
                <w:proofErr w:type="spellEnd"/>
                <w:r w:rsidR="00E42C35">
                  <w:t xml:space="preserve"> (</w:t>
                </w:r>
                <w:r>
                  <w:t>Summary of 2017 work, plans for 2018 – 35 mins</w:t>
                </w:r>
                <w:r w:rsidR="00E42C35">
                  <w:t>)</w:t>
                </w:r>
              </w:p>
              <w:p w14:paraId="38B2F7BE" w14:textId="63F6E424" w:rsidR="00E42C35" w:rsidRPr="00A0714A" w:rsidRDefault="000D5615" w:rsidP="00E42C35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>Jake Ivan</w:t>
                </w:r>
                <w:r w:rsidR="00DE75E8">
                  <w:t xml:space="preserve"> (Lynx study on Rio Grande NF &amp; CPW </w:t>
                </w:r>
                <w:r w:rsidR="00F14A64">
                  <w:t>snowshoe hare work</w:t>
                </w:r>
                <w:r w:rsidR="00E42C35">
                  <w:t xml:space="preserve"> – 25 mins)</w:t>
                </w:r>
              </w:p>
              <w:p w14:paraId="3203F9B1" w14:textId="58ECAB13" w:rsidR="00E42C35" w:rsidRPr="00A1077E" w:rsidRDefault="00E42C35" w:rsidP="0072409B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>Tony Cheng (</w:t>
                </w:r>
                <w:r w:rsidR="0072409B">
                  <w:t xml:space="preserve">SBEADMR AMG </w:t>
                </w:r>
                <w:r>
                  <w:t>monito</w:t>
                </w:r>
                <w:r w:rsidR="00D724AB">
                  <w:t>ring strategy– 1</w:t>
                </w:r>
                <w:r>
                  <w:t>5 mins)</w:t>
                </w:r>
              </w:p>
            </w:tc>
          </w:sdtContent>
        </w:sdt>
        <w:sdt>
          <w:sdtPr>
            <w:id w:val="1011256472"/>
            <w:placeholder>
              <w:docPart w:val="E0B1582DF41A4A6EBCA9B94A7E4E2776"/>
            </w:placeholder>
          </w:sdtPr>
          <w:sdtEndPr/>
          <w:sdtContent>
            <w:tc>
              <w:tcPr>
                <w:tcW w:w="1798" w:type="dxa"/>
              </w:tcPr>
              <w:p w14:paraId="5D8ED06B" w14:textId="15E88380" w:rsidR="00E42C35" w:rsidRDefault="00E42C35" w:rsidP="00E42C35">
                <w:r>
                  <w:t xml:space="preserve">Jason </w:t>
                </w:r>
                <w:proofErr w:type="spellStart"/>
                <w:r>
                  <w:t>Sibol</w:t>
                </w:r>
                <w:r w:rsidR="00594206">
                  <w:t>d</w:t>
                </w:r>
                <w:proofErr w:type="spellEnd"/>
                <w:r w:rsidR="00594206">
                  <w:t>, Mike Battaglia,</w:t>
                </w:r>
                <w:r>
                  <w:t xml:space="preserve"> Jake Ivan, Tony Cheng</w:t>
                </w:r>
              </w:p>
            </w:tc>
          </w:sdtContent>
        </w:sdt>
      </w:tr>
      <w:tr w:rsidR="00E42C35" w14:paraId="3C9C7223" w14:textId="77777777" w:rsidTr="00D96ACF">
        <w:trPr>
          <w:trHeight w:val="432"/>
        </w:trPr>
        <w:sdt>
          <w:sdtPr>
            <w:id w:val="-2029092263"/>
            <w:placeholder>
              <w:docPart w:val="1E09A36C2E9F41289514B863FA426B35"/>
            </w:placeholder>
          </w:sdtPr>
          <w:sdtEndPr/>
          <w:sdtContent>
            <w:tc>
              <w:tcPr>
                <w:tcW w:w="985" w:type="dxa"/>
              </w:tcPr>
              <w:p w14:paraId="177C3098" w14:textId="3CD72BF7" w:rsidR="00E42C35" w:rsidRDefault="003D64E1" w:rsidP="00E42C35">
                <w:r>
                  <w:t>1:50</w:t>
                </w:r>
              </w:p>
            </w:tc>
          </w:sdtContent>
        </w:sdt>
        <w:tc>
          <w:tcPr>
            <w:tcW w:w="8007" w:type="dxa"/>
          </w:tcPr>
          <w:p w14:paraId="6E7579EA" w14:textId="3E8A47BE" w:rsidR="00E42C35" w:rsidRPr="00A0714A" w:rsidRDefault="00E42C35" w:rsidP="00E42C35">
            <w:r>
              <w:t>Break</w:t>
            </w:r>
          </w:p>
        </w:tc>
        <w:tc>
          <w:tcPr>
            <w:tcW w:w="1798" w:type="dxa"/>
          </w:tcPr>
          <w:p w14:paraId="7A341F29" w14:textId="40308327" w:rsidR="00E42C35" w:rsidRDefault="00E42C35" w:rsidP="00E42C35"/>
        </w:tc>
      </w:tr>
      <w:tr w:rsidR="006B6CA6" w14:paraId="4413C63C" w14:textId="77777777" w:rsidTr="00D96ACF">
        <w:trPr>
          <w:trHeight w:val="432"/>
        </w:trPr>
        <w:tc>
          <w:tcPr>
            <w:tcW w:w="985" w:type="dxa"/>
          </w:tcPr>
          <w:p w14:paraId="68055C0A" w14:textId="42AE4BE3" w:rsidR="006B6CA6" w:rsidRDefault="003D64E1" w:rsidP="00E42C35">
            <w:r>
              <w:t>2:05</w:t>
            </w:r>
          </w:p>
        </w:tc>
        <w:tc>
          <w:tcPr>
            <w:tcW w:w="8007" w:type="dxa"/>
          </w:tcPr>
          <w:p w14:paraId="30A8DDE6" w14:textId="22BCF0B2" w:rsidR="006B6CA6" w:rsidRDefault="006B6CA6" w:rsidP="00E42C35">
            <w:r>
              <w:t>Good Neighbor Authority</w:t>
            </w:r>
          </w:p>
        </w:tc>
        <w:tc>
          <w:tcPr>
            <w:tcW w:w="1798" w:type="dxa"/>
          </w:tcPr>
          <w:p w14:paraId="59559A78" w14:textId="0DE12853" w:rsidR="006B6CA6" w:rsidRDefault="006B6CA6" w:rsidP="00E42C35">
            <w:r>
              <w:t>Rich Edwards (CSFS)</w:t>
            </w:r>
          </w:p>
        </w:tc>
      </w:tr>
      <w:tr w:rsidR="00E42C35" w14:paraId="3C781F16" w14:textId="77777777" w:rsidTr="00D96ACF">
        <w:sdt>
          <w:sdtPr>
            <w:id w:val="-1611428070"/>
            <w:placeholder>
              <w:docPart w:val="5693426C960B4DD3ACAA0FE688255A88"/>
            </w:placeholder>
          </w:sdtPr>
          <w:sdtEndPr/>
          <w:sdtContent>
            <w:tc>
              <w:tcPr>
                <w:tcW w:w="985" w:type="dxa"/>
              </w:tcPr>
              <w:p w14:paraId="7A43D663" w14:textId="2D53DDC3" w:rsidR="00E42C35" w:rsidRDefault="003D64E1" w:rsidP="00E42C35">
                <w:r>
                  <w:t>2:25</w:t>
                </w:r>
              </w:p>
            </w:tc>
          </w:sdtContent>
        </w:sdt>
        <w:tc>
          <w:tcPr>
            <w:tcW w:w="8007" w:type="dxa"/>
          </w:tcPr>
          <w:p w14:paraId="54070970" w14:textId="6735F0F2" w:rsidR="00E42C35" w:rsidRPr="0094379C" w:rsidRDefault="00F95DB0" w:rsidP="000D5615">
            <w:r>
              <w:t xml:space="preserve">Resource Zone 2018, </w:t>
            </w:r>
            <w:r w:rsidR="00E42C35">
              <w:t>2019</w:t>
            </w:r>
            <w:r>
              <w:t>, 2020</w:t>
            </w:r>
            <w:r w:rsidR="00E42C35">
              <w:t xml:space="preserve"> Program of Work </w:t>
            </w:r>
            <w:r w:rsidR="006D61B7">
              <w:t>–</w:t>
            </w:r>
            <w:r w:rsidR="00E42C35">
              <w:t xml:space="preserve"> Intro</w:t>
            </w:r>
            <w:r w:rsidR="006D61B7">
              <w:t xml:space="preserve">; </w:t>
            </w:r>
            <w:r w:rsidR="000D5615">
              <w:t>2018 field trip and implementation monitoring</w:t>
            </w:r>
          </w:p>
        </w:tc>
        <w:sdt>
          <w:sdtPr>
            <w:id w:val="-1591379005"/>
            <w:placeholder>
              <w:docPart w:val="5870E1805B294EF499A1423715B2B712"/>
            </w:placeholder>
          </w:sdtPr>
          <w:sdtEndPr/>
          <w:sdtContent>
            <w:tc>
              <w:tcPr>
                <w:tcW w:w="1798" w:type="dxa"/>
              </w:tcPr>
              <w:p w14:paraId="2D01E342" w14:textId="54E074D3" w:rsidR="00E42C35" w:rsidRDefault="00E42C35" w:rsidP="00E42C35">
                <w:r>
                  <w:t>Nicole Hutt</w:t>
                </w:r>
              </w:p>
            </w:tc>
          </w:sdtContent>
        </w:sdt>
      </w:tr>
      <w:tr w:rsidR="00E42C35" w14:paraId="503BFC15" w14:textId="77777777" w:rsidTr="00D96ACF">
        <w:tc>
          <w:tcPr>
            <w:tcW w:w="985" w:type="dxa"/>
          </w:tcPr>
          <w:p w14:paraId="600EFEF9" w14:textId="58949684" w:rsidR="00E42C35" w:rsidRDefault="00566DF3" w:rsidP="00E42C35">
            <w:r>
              <w:t>2:40</w:t>
            </w:r>
          </w:p>
        </w:tc>
        <w:tc>
          <w:tcPr>
            <w:tcW w:w="8007" w:type="dxa"/>
          </w:tcPr>
          <w:p w14:paraId="0DDE71DA" w14:textId="24174F99" w:rsidR="00E42C35" w:rsidRDefault="00E42C35" w:rsidP="00E42C35">
            <w:r>
              <w:t>Zone Group Rotation 1 (Attend 1 of the below)</w:t>
            </w:r>
          </w:p>
          <w:p w14:paraId="65D7E101" w14:textId="1EC358AF" w:rsidR="00E42C35" w:rsidRDefault="00E42C35" w:rsidP="00E42C35">
            <w:r>
              <w:t xml:space="preserve">East Zone </w:t>
            </w:r>
            <w:r w:rsidR="007E153E">
              <w:t>–</w:t>
            </w:r>
            <w:r>
              <w:t xml:space="preserve"> </w:t>
            </w:r>
            <w:r w:rsidR="007E153E">
              <w:t>Arthur Haines, Tara Steadman, Martin Chavez</w:t>
            </w:r>
            <w:r>
              <w:t>, Pat Medina</w:t>
            </w:r>
            <w:r w:rsidR="00936491">
              <w:t xml:space="preserve">, </w:t>
            </w:r>
            <w:r>
              <w:t xml:space="preserve">Matt Vasquez </w:t>
            </w:r>
          </w:p>
          <w:p w14:paraId="25DFD375" w14:textId="657769D2" w:rsidR="00E42C35" w:rsidRDefault="00E42C35" w:rsidP="00E42C35">
            <w:r>
              <w:t xml:space="preserve">West Zone – Todd Gardiner, Cory Robinson, Luke Holguin </w:t>
            </w:r>
          </w:p>
          <w:p w14:paraId="3A5878D7" w14:textId="1749356A" w:rsidR="00E42C35" w:rsidRDefault="00E42C35" w:rsidP="00E42C35">
            <w:r>
              <w:t xml:space="preserve">North Zone – </w:t>
            </w:r>
            <w:proofErr w:type="spellStart"/>
            <w:r>
              <w:t>Cari</w:t>
            </w:r>
            <w:proofErr w:type="spellEnd"/>
            <w:r>
              <w:t xml:space="preserve"> </w:t>
            </w:r>
            <w:r w:rsidR="00566DF3">
              <w:t>Johnson, Craig</w:t>
            </w:r>
            <w:r>
              <w:t xml:space="preserve"> Warren, Eric </w:t>
            </w:r>
            <w:proofErr w:type="spellStart"/>
            <w:r>
              <w:t>Freels</w:t>
            </w:r>
            <w:proofErr w:type="spellEnd"/>
            <w:r>
              <w:t xml:space="preserve"> </w:t>
            </w:r>
          </w:p>
        </w:tc>
        <w:tc>
          <w:tcPr>
            <w:tcW w:w="1798" w:type="dxa"/>
          </w:tcPr>
          <w:p w14:paraId="6F209689" w14:textId="77777777" w:rsidR="00E42C35" w:rsidRDefault="00E42C35" w:rsidP="00E42C35"/>
        </w:tc>
      </w:tr>
      <w:tr w:rsidR="00E42C35" w14:paraId="2B895CD0" w14:textId="77777777" w:rsidTr="00D96ACF">
        <w:tc>
          <w:tcPr>
            <w:tcW w:w="985" w:type="dxa"/>
          </w:tcPr>
          <w:p w14:paraId="17120CF1" w14:textId="13F9B637" w:rsidR="00E42C35" w:rsidRDefault="00566DF3" w:rsidP="00E42C35">
            <w:r>
              <w:lastRenderedPageBreak/>
              <w:t>3:20</w:t>
            </w:r>
          </w:p>
        </w:tc>
        <w:tc>
          <w:tcPr>
            <w:tcW w:w="8007" w:type="dxa"/>
          </w:tcPr>
          <w:p w14:paraId="086BED5D" w14:textId="76DCE359" w:rsidR="00E42C35" w:rsidRDefault="00E42C35" w:rsidP="00E42C35">
            <w:r>
              <w:t>Zone Group Rotation 2 (Attend 1 of the below)</w:t>
            </w:r>
          </w:p>
          <w:p w14:paraId="6F32B042" w14:textId="6700C30C" w:rsidR="00E42C35" w:rsidRDefault="00E42C35" w:rsidP="00E42C35">
            <w:r>
              <w:t xml:space="preserve">East Zone - </w:t>
            </w:r>
            <w:r w:rsidR="007E153E">
              <w:t>Arthur Haines, Tara Steadman, Martin Chavez</w:t>
            </w:r>
            <w:r>
              <w:t>, Pat Medina</w:t>
            </w:r>
            <w:r w:rsidR="00936491">
              <w:t>,</w:t>
            </w:r>
            <w:r>
              <w:t xml:space="preserve"> Matt Vasquez </w:t>
            </w:r>
          </w:p>
          <w:p w14:paraId="611D6B9A" w14:textId="77777777" w:rsidR="00E42C35" w:rsidRDefault="00E42C35" w:rsidP="00E42C35">
            <w:r>
              <w:t xml:space="preserve">West Zone – Todd Gardiner, Cory Robinson, Luke Holguin </w:t>
            </w:r>
          </w:p>
          <w:p w14:paraId="2A873652" w14:textId="056A4036" w:rsidR="00E42C35" w:rsidRDefault="00E42C35" w:rsidP="00E42C35">
            <w:r>
              <w:t xml:space="preserve">North Zone – </w:t>
            </w:r>
            <w:proofErr w:type="spellStart"/>
            <w:r>
              <w:t>Cari</w:t>
            </w:r>
            <w:proofErr w:type="spellEnd"/>
            <w:r>
              <w:t xml:space="preserve"> </w:t>
            </w:r>
            <w:r w:rsidR="00566DF3">
              <w:t>Johnson, Craig</w:t>
            </w:r>
            <w:r>
              <w:t xml:space="preserve"> Warren, Eric </w:t>
            </w:r>
            <w:proofErr w:type="spellStart"/>
            <w:r>
              <w:t>Freels</w:t>
            </w:r>
            <w:proofErr w:type="spellEnd"/>
            <w:r>
              <w:t xml:space="preserve"> </w:t>
            </w:r>
          </w:p>
        </w:tc>
        <w:tc>
          <w:tcPr>
            <w:tcW w:w="1798" w:type="dxa"/>
          </w:tcPr>
          <w:p w14:paraId="203BA72E" w14:textId="77777777" w:rsidR="00E42C35" w:rsidRDefault="00E42C35" w:rsidP="00E42C35"/>
        </w:tc>
      </w:tr>
      <w:tr w:rsidR="00E42C35" w14:paraId="4954C7CE" w14:textId="77777777" w:rsidTr="00D96ACF">
        <w:tc>
          <w:tcPr>
            <w:tcW w:w="985" w:type="dxa"/>
          </w:tcPr>
          <w:p w14:paraId="5410019B" w14:textId="066A01E7" w:rsidR="00E42C35" w:rsidRDefault="00E42C35" w:rsidP="00566DF3">
            <w:r>
              <w:t>4:</w:t>
            </w:r>
            <w:r w:rsidR="00566DF3">
              <w:t>00</w:t>
            </w:r>
          </w:p>
        </w:tc>
        <w:tc>
          <w:tcPr>
            <w:tcW w:w="8007" w:type="dxa"/>
          </w:tcPr>
          <w:p w14:paraId="051A7533" w14:textId="1ADCFC4F" w:rsidR="00E42C35" w:rsidRDefault="00566DF3" w:rsidP="00E42C35">
            <w:r>
              <w:t>Formal meeting adjourned; GMUG Staff and Science Team available until 5:00 for questions</w:t>
            </w:r>
          </w:p>
        </w:tc>
        <w:tc>
          <w:tcPr>
            <w:tcW w:w="1798" w:type="dxa"/>
          </w:tcPr>
          <w:p w14:paraId="630EC97E" w14:textId="78A780CD" w:rsidR="00E42C35" w:rsidRDefault="00E42C35" w:rsidP="00E42C35"/>
        </w:tc>
      </w:tr>
    </w:tbl>
    <w:p w14:paraId="674D6D1A" w14:textId="53F76CE3" w:rsidR="003D4685" w:rsidRPr="00781D57" w:rsidRDefault="003D4685" w:rsidP="00A0714A">
      <w:pPr>
        <w:rPr>
          <w:color w:val="FF0000"/>
        </w:rPr>
      </w:pPr>
    </w:p>
    <w:sectPr w:rsidR="003D4685" w:rsidRPr="00781D57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9AC4F" w14:textId="77777777" w:rsidR="00DE71D8" w:rsidRDefault="00DE71D8">
      <w:r>
        <w:separator/>
      </w:r>
    </w:p>
  </w:endnote>
  <w:endnote w:type="continuationSeparator" w:id="0">
    <w:p w14:paraId="4D5DBC1F" w14:textId="77777777" w:rsidR="00DE71D8" w:rsidRDefault="00DE7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96AC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4EF2A" w14:textId="77777777" w:rsidR="00DE71D8" w:rsidRDefault="00DE71D8">
      <w:r>
        <w:separator/>
      </w:r>
    </w:p>
  </w:footnote>
  <w:footnote w:type="continuationSeparator" w:id="0">
    <w:p w14:paraId="738F4746" w14:textId="77777777" w:rsidR="00DE71D8" w:rsidRDefault="00DE7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6903"/>
    <w:multiLevelType w:val="hybridMultilevel"/>
    <w:tmpl w:val="B5AC1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6B"/>
    <w:rsid w:val="00005F8E"/>
    <w:rsid w:val="000413A9"/>
    <w:rsid w:val="000D5615"/>
    <w:rsid w:val="000E25FD"/>
    <w:rsid w:val="000E371F"/>
    <w:rsid w:val="001202F5"/>
    <w:rsid w:val="00194EEA"/>
    <w:rsid w:val="001D05D2"/>
    <w:rsid w:val="0020226B"/>
    <w:rsid w:val="00203499"/>
    <w:rsid w:val="00245807"/>
    <w:rsid w:val="00253020"/>
    <w:rsid w:val="00255DF2"/>
    <w:rsid w:val="002A52D2"/>
    <w:rsid w:val="002B2D73"/>
    <w:rsid w:val="002B6ACF"/>
    <w:rsid w:val="002D1DCE"/>
    <w:rsid w:val="002E4945"/>
    <w:rsid w:val="003003C1"/>
    <w:rsid w:val="00306C29"/>
    <w:rsid w:val="0032155B"/>
    <w:rsid w:val="0033628B"/>
    <w:rsid w:val="00341761"/>
    <w:rsid w:val="00345279"/>
    <w:rsid w:val="0037026F"/>
    <w:rsid w:val="003741DF"/>
    <w:rsid w:val="00384D0F"/>
    <w:rsid w:val="003A60DD"/>
    <w:rsid w:val="003D4685"/>
    <w:rsid w:val="003D64E1"/>
    <w:rsid w:val="0040779A"/>
    <w:rsid w:val="00434B24"/>
    <w:rsid w:val="00451630"/>
    <w:rsid w:val="00466DB9"/>
    <w:rsid w:val="0047035D"/>
    <w:rsid w:val="00476246"/>
    <w:rsid w:val="004C009F"/>
    <w:rsid w:val="004E1A25"/>
    <w:rsid w:val="005416CB"/>
    <w:rsid w:val="00566DF3"/>
    <w:rsid w:val="005867FF"/>
    <w:rsid w:val="00594206"/>
    <w:rsid w:val="00600310"/>
    <w:rsid w:val="0060637B"/>
    <w:rsid w:val="006133A0"/>
    <w:rsid w:val="006220EE"/>
    <w:rsid w:val="00633577"/>
    <w:rsid w:val="00691BAD"/>
    <w:rsid w:val="006B6CA6"/>
    <w:rsid w:val="006D1C57"/>
    <w:rsid w:val="006D61B7"/>
    <w:rsid w:val="006F78E1"/>
    <w:rsid w:val="007022CA"/>
    <w:rsid w:val="00703DE2"/>
    <w:rsid w:val="0071191D"/>
    <w:rsid w:val="00714C6F"/>
    <w:rsid w:val="0072409B"/>
    <w:rsid w:val="00747777"/>
    <w:rsid w:val="00764709"/>
    <w:rsid w:val="007702C2"/>
    <w:rsid w:val="00781D57"/>
    <w:rsid w:val="00794293"/>
    <w:rsid w:val="007A7193"/>
    <w:rsid w:val="007B3A2E"/>
    <w:rsid w:val="007B7C43"/>
    <w:rsid w:val="007C6E2A"/>
    <w:rsid w:val="007D2B49"/>
    <w:rsid w:val="007E153E"/>
    <w:rsid w:val="00854C01"/>
    <w:rsid w:val="008D1608"/>
    <w:rsid w:val="00935278"/>
    <w:rsid w:val="0093603E"/>
    <w:rsid w:val="00936491"/>
    <w:rsid w:val="00937E67"/>
    <w:rsid w:val="0094379C"/>
    <w:rsid w:val="00981028"/>
    <w:rsid w:val="009946B8"/>
    <w:rsid w:val="009B5FC8"/>
    <w:rsid w:val="00A0714A"/>
    <w:rsid w:val="00A1077E"/>
    <w:rsid w:val="00A11708"/>
    <w:rsid w:val="00A549B4"/>
    <w:rsid w:val="00A55696"/>
    <w:rsid w:val="00AC4152"/>
    <w:rsid w:val="00AC7EF0"/>
    <w:rsid w:val="00B16A4D"/>
    <w:rsid w:val="00BF5400"/>
    <w:rsid w:val="00C056FA"/>
    <w:rsid w:val="00C620C3"/>
    <w:rsid w:val="00CB6E3C"/>
    <w:rsid w:val="00CD7018"/>
    <w:rsid w:val="00CF76CD"/>
    <w:rsid w:val="00D07D34"/>
    <w:rsid w:val="00D24768"/>
    <w:rsid w:val="00D47185"/>
    <w:rsid w:val="00D61ED8"/>
    <w:rsid w:val="00D724AB"/>
    <w:rsid w:val="00D96ACF"/>
    <w:rsid w:val="00DA2039"/>
    <w:rsid w:val="00DA7008"/>
    <w:rsid w:val="00DE4C23"/>
    <w:rsid w:val="00DE71D8"/>
    <w:rsid w:val="00DE75E8"/>
    <w:rsid w:val="00DF57B5"/>
    <w:rsid w:val="00E2312D"/>
    <w:rsid w:val="00E42C35"/>
    <w:rsid w:val="00EC4509"/>
    <w:rsid w:val="00EE4CFA"/>
    <w:rsid w:val="00EF08E5"/>
    <w:rsid w:val="00F0678B"/>
    <w:rsid w:val="00F14A64"/>
    <w:rsid w:val="00F42D3D"/>
    <w:rsid w:val="00F45B12"/>
    <w:rsid w:val="00F95DB0"/>
    <w:rsid w:val="00FB1E80"/>
    <w:rsid w:val="00FB3DD0"/>
    <w:rsid w:val="00FD5F36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F55C6E72E69E4DD290A92F3431CEE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ED2D-31A4-4DCA-A7EA-ED592737FAF4}"/>
      </w:docPartPr>
      <w:docPartBody>
        <w:p w:rsidR="007A3126" w:rsidRDefault="006D014F" w:rsidP="006D014F">
          <w:pPr>
            <w:pStyle w:val="F55C6E72E69E4DD290A92F3431CEEF82"/>
          </w:pPr>
          <w:r>
            <w:t>[Time]</w:t>
          </w:r>
        </w:p>
      </w:docPartBody>
    </w:docPart>
    <w:docPart>
      <w:docPartPr>
        <w:name w:val="4F7CE075DA364E6A93BB5CD7CA408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EC032-524A-467D-82C6-8E73EE5D4CC9}"/>
      </w:docPartPr>
      <w:docPartBody>
        <w:p w:rsidR="007A3126" w:rsidRDefault="006D014F" w:rsidP="006D014F">
          <w:pPr>
            <w:pStyle w:val="4F7CE075DA364E6A93BB5CD7CA408C59"/>
          </w:pPr>
          <w:r>
            <w:t>[Time]</w:t>
          </w:r>
        </w:p>
      </w:docPartBody>
    </w:docPart>
    <w:docPart>
      <w:docPartPr>
        <w:name w:val="95344BAEE4F141978D5A0E0A49E65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006FC-7C42-428D-86B9-3407F8288987}"/>
      </w:docPartPr>
      <w:docPartBody>
        <w:p w:rsidR="007A3126" w:rsidRDefault="006D014F" w:rsidP="006D014F">
          <w:pPr>
            <w:pStyle w:val="95344BAEE4F141978D5A0E0A49E6550A"/>
          </w:pPr>
          <w:r>
            <w:t>Welcome</w:t>
          </w:r>
        </w:p>
      </w:docPartBody>
    </w:docPart>
    <w:docPart>
      <w:docPartPr>
        <w:name w:val="8203E21A08854E8AAF40531945BA6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BDE7E-8256-4C52-B99F-6DA7B5315DA2}"/>
      </w:docPartPr>
      <w:docPartBody>
        <w:p w:rsidR="007A3126" w:rsidRDefault="006D014F" w:rsidP="006D014F">
          <w:pPr>
            <w:pStyle w:val="8203E21A08854E8AAF40531945BA6E8B"/>
          </w:pPr>
          <w:r>
            <w:t>[Owner]</w:t>
          </w:r>
        </w:p>
      </w:docPartBody>
    </w:docPart>
    <w:docPart>
      <w:docPartPr>
        <w:name w:val="4F437428A9794AD1A3EB38D76FD73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787CE-3E94-4586-AB96-2C46D1FFD95C}"/>
      </w:docPartPr>
      <w:docPartBody>
        <w:p w:rsidR="007A3126" w:rsidRDefault="006D014F" w:rsidP="006D014F">
          <w:pPr>
            <w:pStyle w:val="4F437428A9794AD1A3EB38D76FD73C1B"/>
          </w:pPr>
          <w:r>
            <w:t>Old business and approval of last meeting’s minutes</w:t>
          </w:r>
        </w:p>
      </w:docPartBody>
    </w:docPart>
    <w:docPart>
      <w:docPartPr>
        <w:name w:val="1E09A36C2E9F41289514B863FA426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9371F-69B7-4126-BF24-9F86844AC9EF}"/>
      </w:docPartPr>
      <w:docPartBody>
        <w:p w:rsidR="007A3126" w:rsidRDefault="006D014F" w:rsidP="006D014F">
          <w:pPr>
            <w:pStyle w:val="1E09A36C2E9F41289514B863FA426B35"/>
          </w:pPr>
          <w:r>
            <w:t>[Time]</w:t>
          </w:r>
        </w:p>
      </w:docPartBody>
    </w:docPart>
    <w:docPart>
      <w:docPartPr>
        <w:name w:val="BA90BFAEF92149D9ABE9E224217A7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BAFAB-C994-4982-BD3D-4B7A74C8C697}"/>
      </w:docPartPr>
      <w:docPartBody>
        <w:p w:rsidR="007A3126" w:rsidRDefault="006D014F" w:rsidP="006D014F">
          <w:pPr>
            <w:pStyle w:val="BA90BFAEF92149D9ABE9E224217A7743"/>
          </w:pPr>
          <w:r>
            <w:t>Vote on new Secretary</w:t>
          </w:r>
        </w:p>
      </w:docPartBody>
    </w:docPart>
    <w:docPart>
      <w:docPartPr>
        <w:name w:val="E0B1582DF41A4A6EBCA9B94A7E4E2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C17F2-C307-44F5-88B7-C8E6005ABC88}"/>
      </w:docPartPr>
      <w:docPartBody>
        <w:p w:rsidR="007A3126" w:rsidRDefault="006D014F" w:rsidP="006D014F">
          <w:pPr>
            <w:pStyle w:val="E0B1582DF41A4A6EBCA9B94A7E4E2776"/>
          </w:pPr>
          <w:r>
            <w:t>[Owner]</w:t>
          </w:r>
        </w:p>
      </w:docPartBody>
    </w:docPart>
    <w:docPart>
      <w:docPartPr>
        <w:name w:val="5693426C960B4DD3ACAA0FE688255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407C1-CACC-469E-AD4D-2AEFB72E2BA0}"/>
      </w:docPartPr>
      <w:docPartBody>
        <w:p w:rsidR="007A3126" w:rsidRDefault="006D014F" w:rsidP="006D014F">
          <w:pPr>
            <w:pStyle w:val="5693426C960B4DD3ACAA0FE688255A88"/>
          </w:pPr>
          <w:r>
            <w:t>[Time]</w:t>
          </w:r>
        </w:p>
      </w:docPartBody>
    </w:docPart>
    <w:docPart>
      <w:docPartPr>
        <w:name w:val="5870E1805B294EF499A1423715B2B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FD97D-A29F-4593-BAFD-1AC0945EC6F4}"/>
      </w:docPartPr>
      <w:docPartBody>
        <w:p w:rsidR="007A3126" w:rsidRDefault="006D014F" w:rsidP="006D014F">
          <w:pPr>
            <w:pStyle w:val="5870E1805B294EF499A1423715B2B712"/>
          </w:pPr>
          <w:r>
            <w:t>[Owner]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9A"/>
    <w:rsid w:val="00077366"/>
    <w:rsid w:val="000D14C4"/>
    <w:rsid w:val="00182B0F"/>
    <w:rsid w:val="001F04DF"/>
    <w:rsid w:val="00235AFE"/>
    <w:rsid w:val="00361B3C"/>
    <w:rsid w:val="00383697"/>
    <w:rsid w:val="003B5129"/>
    <w:rsid w:val="003D2DD2"/>
    <w:rsid w:val="004445D9"/>
    <w:rsid w:val="00454914"/>
    <w:rsid w:val="0046461A"/>
    <w:rsid w:val="006455CE"/>
    <w:rsid w:val="00647452"/>
    <w:rsid w:val="006834C6"/>
    <w:rsid w:val="006D014F"/>
    <w:rsid w:val="0071749A"/>
    <w:rsid w:val="007A3126"/>
    <w:rsid w:val="0081139E"/>
    <w:rsid w:val="009110DA"/>
    <w:rsid w:val="00980F02"/>
    <w:rsid w:val="00BD6B24"/>
    <w:rsid w:val="00C72B4C"/>
    <w:rsid w:val="00C909B9"/>
    <w:rsid w:val="00DA40B5"/>
    <w:rsid w:val="00DF7CFB"/>
    <w:rsid w:val="00EA4D0A"/>
    <w:rsid w:val="00EB741B"/>
    <w:rsid w:val="00EB7FC2"/>
    <w:rsid w:val="00F3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D58670640771441095E6CEEC6F750DA0">
    <w:name w:val="D58670640771441095E6CEEC6F750DA0"/>
  </w:style>
  <w:style w:type="paragraph" w:customStyle="1" w:styleId="E588634F48A343DBBEFA038CE569348A">
    <w:name w:val="E588634F48A343DBBEFA038CE569348A"/>
  </w:style>
  <w:style w:type="paragraph" w:customStyle="1" w:styleId="71E64EA9AC7140D9AC080E2B5246DB89">
    <w:name w:val="71E64EA9AC7140D9AC080E2B5246DB89"/>
  </w:style>
  <w:style w:type="paragraph" w:customStyle="1" w:styleId="FF7BCA7DA2EA40549FFF2C24F873CE7B">
    <w:name w:val="FF7BCA7DA2EA40549FFF2C24F873CE7B"/>
  </w:style>
  <w:style w:type="paragraph" w:customStyle="1" w:styleId="5CA74375DC1845BDA714BE83B822DBD9">
    <w:name w:val="5CA74375DC1845BDA714BE83B822DBD9"/>
  </w:style>
  <w:style w:type="paragraph" w:customStyle="1" w:styleId="851AF2CDBAE1410DA83066B593667CCE">
    <w:name w:val="851AF2CDBAE1410DA83066B593667CCE"/>
  </w:style>
  <w:style w:type="paragraph" w:customStyle="1" w:styleId="81DD2A1FABB841C9AD45C1C1BCD036CD">
    <w:name w:val="81DD2A1FABB841C9AD45C1C1BCD036CD"/>
  </w:style>
  <w:style w:type="paragraph" w:customStyle="1" w:styleId="8A3E1511C4C64797ACA6C04AE79F557C">
    <w:name w:val="8A3E1511C4C64797ACA6C04AE79F557C"/>
  </w:style>
  <w:style w:type="paragraph" w:customStyle="1" w:styleId="277DAF9B3F3844599DFE778F4B51ACC1">
    <w:name w:val="277DAF9B3F3844599DFE778F4B51ACC1"/>
  </w:style>
  <w:style w:type="paragraph" w:customStyle="1" w:styleId="188BC6F3E8DA42B2906D90E5569CF45F">
    <w:name w:val="188BC6F3E8DA42B2906D90E5569CF45F"/>
  </w:style>
  <w:style w:type="paragraph" w:customStyle="1" w:styleId="A955BFD6EEB449F0BFC73F0E5A43B32C">
    <w:name w:val="A955BFD6EEB449F0BFC73F0E5A43B32C"/>
  </w:style>
  <w:style w:type="paragraph" w:customStyle="1" w:styleId="5BA73F21115D4D34A6CA063222ED963E">
    <w:name w:val="5BA73F21115D4D34A6CA063222ED963E"/>
  </w:style>
  <w:style w:type="paragraph" w:customStyle="1" w:styleId="7D3EB52815344645A23C2E2D50A047E2">
    <w:name w:val="7D3EB52815344645A23C2E2D50A047E2"/>
  </w:style>
  <w:style w:type="paragraph" w:customStyle="1" w:styleId="9C6CCA56E812479A9B6ACAA6797E27C1">
    <w:name w:val="9C6CCA56E812479A9B6ACAA6797E27C1"/>
  </w:style>
  <w:style w:type="paragraph" w:customStyle="1" w:styleId="D3818EF6EED94CB6B99B3AB29C1BF6FD">
    <w:name w:val="D3818EF6EED94CB6B99B3AB29C1BF6FD"/>
  </w:style>
  <w:style w:type="paragraph" w:customStyle="1" w:styleId="E37DF25382434CC78401D2EE44A6A417">
    <w:name w:val="E37DF25382434CC78401D2EE44A6A417"/>
  </w:style>
  <w:style w:type="paragraph" w:customStyle="1" w:styleId="FD500B73E7354CBFA341113FF05B8C53">
    <w:name w:val="FD500B73E7354CBFA341113FF05B8C53"/>
    <w:rsid w:val="0071749A"/>
  </w:style>
  <w:style w:type="paragraph" w:customStyle="1" w:styleId="8BE3FA9386754E1F944D4C0007BBC2BB">
    <w:name w:val="8BE3FA9386754E1F944D4C0007BBC2BB"/>
    <w:rsid w:val="0071749A"/>
  </w:style>
  <w:style w:type="paragraph" w:customStyle="1" w:styleId="82C9CC1C92994991A9746B2BDC83B4C6">
    <w:name w:val="82C9CC1C92994991A9746B2BDC83B4C6"/>
    <w:rsid w:val="0071749A"/>
  </w:style>
  <w:style w:type="paragraph" w:customStyle="1" w:styleId="D08A267DC04C429DB167E755E0C14A68">
    <w:name w:val="D08A267DC04C429DB167E755E0C14A68"/>
    <w:rsid w:val="0071749A"/>
  </w:style>
  <w:style w:type="paragraph" w:customStyle="1" w:styleId="C9B67A310DAB4BF1B1AB09748A2FB2A4">
    <w:name w:val="C9B67A310DAB4BF1B1AB09748A2FB2A4"/>
    <w:rsid w:val="0071749A"/>
  </w:style>
  <w:style w:type="paragraph" w:customStyle="1" w:styleId="B65C7140AA2849159D80C4F3905BC52D">
    <w:name w:val="B65C7140AA2849159D80C4F3905BC52D"/>
    <w:rsid w:val="0071749A"/>
  </w:style>
  <w:style w:type="paragraph" w:customStyle="1" w:styleId="34960E2159124869BE1A7C39DD0CFF6A">
    <w:name w:val="34960E2159124869BE1A7C39DD0CFF6A"/>
    <w:rsid w:val="0071749A"/>
  </w:style>
  <w:style w:type="paragraph" w:customStyle="1" w:styleId="33518B6AD930481FA37D3200E2E89106">
    <w:name w:val="33518B6AD930481FA37D3200E2E89106"/>
    <w:rsid w:val="0071749A"/>
  </w:style>
  <w:style w:type="paragraph" w:customStyle="1" w:styleId="C0688BB3021447C5950968DA39F3CA0D">
    <w:name w:val="C0688BB3021447C5950968DA39F3CA0D"/>
    <w:rsid w:val="0071749A"/>
  </w:style>
  <w:style w:type="paragraph" w:customStyle="1" w:styleId="4D926AF2B71246B1B063EB989AF0A850">
    <w:name w:val="4D926AF2B71246B1B063EB989AF0A850"/>
    <w:rsid w:val="0071749A"/>
  </w:style>
  <w:style w:type="paragraph" w:customStyle="1" w:styleId="E38BEAAC6E1A4CB9868F7E7A02009DD8">
    <w:name w:val="E38BEAAC6E1A4CB9868F7E7A02009DD8"/>
    <w:rsid w:val="0071749A"/>
  </w:style>
  <w:style w:type="paragraph" w:customStyle="1" w:styleId="1FD1BD1078A249E1BA815CC93753D564">
    <w:name w:val="1FD1BD1078A249E1BA815CC93753D564"/>
    <w:rsid w:val="0071749A"/>
  </w:style>
  <w:style w:type="paragraph" w:customStyle="1" w:styleId="5761DFFC1E7143AF827A6A7902AAF7E8">
    <w:name w:val="5761DFFC1E7143AF827A6A7902AAF7E8"/>
    <w:rsid w:val="0071749A"/>
  </w:style>
  <w:style w:type="paragraph" w:customStyle="1" w:styleId="C49D1863876B4E32A973DBF2FF66374B">
    <w:name w:val="C49D1863876B4E32A973DBF2FF66374B"/>
    <w:rsid w:val="0071749A"/>
  </w:style>
  <w:style w:type="paragraph" w:customStyle="1" w:styleId="7B35D39F8F314DE9BC709384C2906C26">
    <w:name w:val="7B35D39F8F314DE9BC709384C2906C26"/>
    <w:rsid w:val="00EB7FC2"/>
  </w:style>
  <w:style w:type="paragraph" w:customStyle="1" w:styleId="F6F88E50EB9D44B690556EA2373BFA01">
    <w:name w:val="F6F88E50EB9D44B690556EA2373BFA01"/>
    <w:rsid w:val="00EB7FC2"/>
  </w:style>
  <w:style w:type="paragraph" w:customStyle="1" w:styleId="A1B61B9E1D7B40E8B2A798D359C05AC6">
    <w:name w:val="A1B61B9E1D7B40E8B2A798D359C05AC6"/>
    <w:rsid w:val="00EB7FC2"/>
  </w:style>
  <w:style w:type="paragraph" w:customStyle="1" w:styleId="DD713DB38D434BF2B24754D922468718">
    <w:name w:val="DD713DB38D434BF2B24754D922468718"/>
    <w:rsid w:val="00C909B9"/>
  </w:style>
  <w:style w:type="paragraph" w:customStyle="1" w:styleId="0D86D14384A84E0C8FD3F519CBD890FF">
    <w:name w:val="0D86D14384A84E0C8FD3F519CBD890FF"/>
    <w:rsid w:val="00C909B9"/>
  </w:style>
  <w:style w:type="paragraph" w:customStyle="1" w:styleId="79E9C80D9F6B4C5AA4C25D2BA017E33F">
    <w:name w:val="79E9C80D9F6B4C5AA4C25D2BA017E33F"/>
    <w:rsid w:val="00C909B9"/>
  </w:style>
  <w:style w:type="paragraph" w:customStyle="1" w:styleId="053D9D7CDDE44074A30F024CCD74AB72">
    <w:name w:val="053D9D7CDDE44074A30F024CCD74AB72"/>
    <w:rsid w:val="00C909B9"/>
  </w:style>
  <w:style w:type="paragraph" w:customStyle="1" w:styleId="4843669CF0B74799808FFA7D154F1C00">
    <w:name w:val="4843669CF0B74799808FFA7D154F1C00"/>
    <w:rsid w:val="006D014F"/>
  </w:style>
  <w:style w:type="paragraph" w:customStyle="1" w:styleId="28570F3DBEDF43D48CA09A079AB72CF5">
    <w:name w:val="28570F3DBEDF43D48CA09A079AB72CF5"/>
    <w:rsid w:val="006D014F"/>
  </w:style>
  <w:style w:type="paragraph" w:customStyle="1" w:styleId="F55C6E72E69E4DD290A92F3431CEEF82">
    <w:name w:val="F55C6E72E69E4DD290A92F3431CEEF82"/>
    <w:rsid w:val="006D014F"/>
  </w:style>
  <w:style w:type="paragraph" w:customStyle="1" w:styleId="4F7CE075DA364E6A93BB5CD7CA408C59">
    <w:name w:val="4F7CE075DA364E6A93BB5CD7CA408C59"/>
    <w:rsid w:val="006D014F"/>
  </w:style>
  <w:style w:type="paragraph" w:customStyle="1" w:styleId="95344BAEE4F141978D5A0E0A49E6550A">
    <w:name w:val="95344BAEE4F141978D5A0E0A49E6550A"/>
    <w:rsid w:val="006D014F"/>
  </w:style>
  <w:style w:type="paragraph" w:customStyle="1" w:styleId="8203E21A08854E8AAF40531945BA6E8B">
    <w:name w:val="8203E21A08854E8AAF40531945BA6E8B"/>
    <w:rsid w:val="006D014F"/>
  </w:style>
  <w:style w:type="paragraph" w:customStyle="1" w:styleId="4F437428A9794AD1A3EB38D76FD73C1B">
    <w:name w:val="4F437428A9794AD1A3EB38D76FD73C1B"/>
    <w:rsid w:val="006D014F"/>
  </w:style>
  <w:style w:type="paragraph" w:customStyle="1" w:styleId="D71BDD6BA85C46418A77912191D56588">
    <w:name w:val="D71BDD6BA85C46418A77912191D56588"/>
    <w:rsid w:val="006D014F"/>
  </w:style>
  <w:style w:type="paragraph" w:customStyle="1" w:styleId="63AA7AB3750B49BC96ACB1A463B06D97">
    <w:name w:val="63AA7AB3750B49BC96ACB1A463B06D97"/>
    <w:rsid w:val="006D014F"/>
  </w:style>
  <w:style w:type="paragraph" w:customStyle="1" w:styleId="0BE98FD481DF4B99A3720E5FED3C08AB">
    <w:name w:val="0BE98FD481DF4B99A3720E5FED3C08AB"/>
    <w:rsid w:val="006D014F"/>
  </w:style>
  <w:style w:type="paragraph" w:customStyle="1" w:styleId="1E09A36C2E9F41289514B863FA426B35">
    <w:name w:val="1E09A36C2E9F41289514B863FA426B35"/>
    <w:rsid w:val="006D014F"/>
  </w:style>
  <w:style w:type="paragraph" w:customStyle="1" w:styleId="BA90BFAEF92149D9ABE9E224217A7743">
    <w:name w:val="BA90BFAEF92149D9ABE9E224217A7743"/>
    <w:rsid w:val="006D014F"/>
  </w:style>
  <w:style w:type="paragraph" w:customStyle="1" w:styleId="E0B1582DF41A4A6EBCA9B94A7E4E2776">
    <w:name w:val="E0B1582DF41A4A6EBCA9B94A7E4E2776"/>
    <w:rsid w:val="006D014F"/>
  </w:style>
  <w:style w:type="paragraph" w:customStyle="1" w:styleId="5693426C960B4DD3ACAA0FE688255A88">
    <w:name w:val="5693426C960B4DD3ACAA0FE688255A88"/>
    <w:rsid w:val="006D014F"/>
  </w:style>
  <w:style w:type="paragraph" w:customStyle="1" w:styleId="5870E1805B294EF499A1423715B2B712">
    <w:name w:val="5870E1805B294EF499A1423715B2B712"/>
    <w:rsid w:val="006D01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2018-01-31T19:32:00Z</dcterms:created>
  <dcterms:modified xsi:type="dcterms:W3CDTF">2018-02-09T19:13:00Z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