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Content>
        <w:p w14:paraId="22296AD3" w14:textId="45502F29" w:rsidR="003D4685" w:rsidRPr="00CD7018" w:rsidRDefault="0020226B" w:rsidP="00CD7018">
          <w:pPr>
            <w:pStyle w:val="Subtitle"/>
          </w:pPr>
          <w:r>
            <w:t xml:space="preserve">Spruce Beetle </w:t>
          </w:r>
          <w:r w:rsidR="00A31DAA">
            <w:t xml:space="preserve">Epidemic </w:t>
          </w:r>
          <w:r>
            <w:t>and Aspen Decline</w:t>
          </w:r>
          <w:r w:rsidR="00A31DAA">
            <w:t xml:space="preserve"> Management Response</w:t>
          </w:r>
          <w:r w:rsidR="00981028">
            <w:t xml:space="preserve"> (SBEADMR)</w:t>
          </w:r>
          <w:r w:rsidR="00CD7018">
            <w:t xml:space="preserve"> Annual Stakeholder </w:t>
          </w:r>
          <w:r w:rsidR="00E074F4">
            <w:t>Field Trip</w:t>
          </w:r>
        </w:p>
      </w:sdtContent>
    </w:sdt>
    <w:p w14:paraId="29F3EBBC" w14:textId="7A72FB29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372A81">
        <w:rPr>
          <w:color w:val="536142" w:themeColor="accent1" w:themeShade="80"/>
        </w:rPr>
        <w:t>August 11</w:t>
      </w:r>
      <w:r w:rsidR="00993AAB">
        <w:rPr>
          <w:color w:val="536142" w:themeColor="accent1" w:themeShade="80"/>
        </w:rPr>
        <w:t>, 202</w:t>
      </w:r>
      <w:r w:rsidR="002558EA">
        <w:rPr>
          <w:color w:val="536142" w:themeColor="accent1" w:themeShade="80"/>
        </w:rPr>
        <w:t>2</w:t>
      </w:r>
      <w:r w:rsidR="00D77E27">
        <w:rPr>
          <w:color w:val="536142" w:themeColor="accent1" w:themeShade="80"/>
        </w:rPr>
        <w:t xml:space="preserve">, </w:t>
      </w:r>
      <w:r w:rsidR="00FD71A4">
        <w:rPr>
          <w:color w:val="536142" w:themeColor="accent1" w:themeShade="80"/>
        </w:rPr>
        <w:t>8</w:t>
      </w:r>
      <w:r w:rsidR="00993AAB">
        <w:rPr>
          <w:color w:val="536142" w:themeColor="accent1" w:themeShade="80"/>
        </w:rPr>
        <w:t>:0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          </w:t>
      </w:r>
    </w:p>
    <w:p w14:paraId="7F280B48" w14:textId="0DFE3811" w:rsidR="00E074F4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</w:t>
      </w:r>
      <w:r w:rsidR="00BA2852">
        <w:rPr>
          <w:color w:val="536142" w:themeColor="accent1" w:themeShade="80"/>
        </w:rPr>
        <w:t xml:space="preserve">Muddy Aspen TS, Terror Creek </w:t>
      </w:r>
      <w:r w:rsidR="00C07270">
        <w:rPr>
          <w:color w:val="536142" w:themeColor="accent1" w:themeShade="80"/>
        </w:rPr>
        <w:t>Applied Silviculture Assessment</w:t>
      </w:r>
      <w:r w:rsidR="00E5591C">
        <w:rPr>
          <w:color w:val="536142" w:themeColor="accent1" w:themeShade="80"/>
        </w:rPr>
        <w:t xml:space="preserve"> </w:t>
      </w:r>
    </w:p>
    <w:p w14:paraId="0DA755EE" w14:textId="624AADEE" w:rsidR="003D4685" w:rsidRPr="003B1DED" w:rsidRDefault="00FD71A4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b/>
          <w:color w:val="536142" w:themeColor="accent1" w:themeShade="80"/>
        </w:rPr>
        <w:t xml:space="preserve">Meet </w:t>
      </w:r>
      <w:r w:rsidR="00E074F4">
        <w:rPr>
          <w:b/>
          <w:color w:val="536142" w:themeColor="accent1" w:themeShade="80"/>
        </w:rPr>
        <w:t>at</w:t>
      </w:r>
      <w:r w:rsidR="00E074F4" w:rsidRPr="00935278">
        <w:rPr>
          <w:b/>
          <w:color w:val="536142" w:themeColor="accent1" w:themeShade="80"/>
        </w:rPr>
        <w:t>:</w:t>
      </w:r>
      <w:r w:rsidR="008B44DB">
        <w:rPr>
          <w:color w:val="536142" w:themeColor="accent1" w:themeShade="80"/>
        </w:rPr>
        <w:t xml:space="preserve"> </w:t>
      </w:r>
      <w:r w:rsidR="003B1DED">
        <w:rPr>
          <w:color w:val="536142" w:themeColor="accent1" w:themeShade="80"/>
        </w:rPr>
        <w:t>GMUG NF Supervisors Office</w:t>
      </w:r>
      <w:r w:rsidR="002558EA">
        <w:rPr>
          <w:color w:val="536142" w:themeColor="accent1" w:themeShade="80"/>
        </w:rPr>
        <w:t xml:space="preserve">, Delta </w:t>
      </w:r>
      <w:proofErr w:type="gramStart"/>
      <w:r w:rsidR="002558EA">
        <w:rPr>
          <w:color w:val="536142" w:themeColor="accent1" w:themeShade="80"/>
        </w:rPr>
        <w:t>CO</w:t>
      </w:r>
      <w:proofErr w:type="gramEnd"/>
      <w:r>
        <w:rPr>
          <w:color w:val="536142" w:themeColor="accent1" w:themeShade="80"/>
        </w:rPr>
        <w:t xml:space="preserve"> </w:t>
      </w:r>
      <w:r w:rsidR="003B1DED">
        <w:rPr>
          <w:color w:val="536142" w:themeColor="accent1" w:themeShade="80"/>
        </w:rPr>
        <w:t>OR</w:t>
      </w:r>
      <w:r w:rsidR="002558EA">
        <w:rPr>
          <w:color w:val="536142" w:themeColor="accent1" w:themeShade="80"/>
        </w:rPr>
        <w:t xml:space="preserve"> Stevens Gulch Rd, Paonia CO</w:t>
      </w:r>
    </w:p>
    <w:p w14:paraId="18232EBC" w14:textId="184FC428" w:rsidR="00FD71A4" w:rsidRDefault="00A1077E">
      <w:r w:rsidRPr="008D1608">
        <w:rPr>
          <w:b/>
        </w:rPr>
        <w:t>Facilitator</w:t>
      </w:r>
      <w:r>
        <w:t xml:space="preserve">:  </w:t>
      </w:r>
      <w:r w:rsidR="00993AAB">
        <w:t>Susan Hansen</w:t>
      </w:r>
    </w:p>
    <w:p w14:paraId="62DBB0BF" w14:textId="60673A23" w:rsidR="004A77A7" w:rsidRPr="00F045A5" w:rsidRDefault="001D5712">
      <w:pPr>
        <w:rPr>
          <w:i/>
          <w:iCs/>
        </w:rPr>
      </w:pPr>
      <w:r w:rsidRPr="001D5712">
        <w:rPr>
          <w:b/>
        </w:rPr>
        <w:t>Please Bring</w:t>
      </w:r>
      <w:r w:rsidRPr="001D05D2">
        <w:rPr>
          <w:b/>
        </w:rPr>
        <w:t>:</w:t>
      </w:r>
      <w:r>
        <w:rPr>
          <w:b/>
        </w:rPr>
        <w:t xml:space="preserve"> </w:t>
      </w:r>
      <w:r w:rsidR="00993AAB" w:rsidRPr="00993AAB">
        <w:t xml:space="preserve">Participants are asked to bring </w:t>
      </w:r>
      <w:r w:rsidR="00FD71A4">
        <w:t>a</w:t>
      </w:r>
      <w:r w:rsidR="00285A45">
        <w:t xml:space="preserve"> </w:t>
      </w:r>
      <w:r w:rsidR="00993AAB" w:rsidRPr="00993AAB">
        <w:t xml:space="preserve">sack lunch and water bottle. </w:t>
      </w:r>
      <w:proofErr w:type="gramStart"/>
      <w:r w:rsidR="00993AAB" w:rsidRPr="00993AAB">
        <w:t>Also</w:t>
      </w:r>
      <w:proofErr w:type="gramEnd"/>
      <w:r w:rsidR="00993AAB" w:rsidRPr="00993AAB">
        <w:t xml:space="preserve"> it is advisable to have sunscreen, good hiking shoes/boots, insect repellent and a long sleeve shirt along.</w:t>
      </w:r>
      <w:r w:rsidR="00F045A5">
        <w:t xml:space="preserve"> </w:t>
      </w:r>
      <w:r w:rsidR="00F045A5">
        <w:rPr>
          <w:i/>
          <w:iCs/>
        </w:rPr>
        <w:t xml:space="preserve">Be prepared for ~ </w:t>
      </w:r>
      <w:r w:rsidR="003B1DED">
        <w:rPr>
          <w:i/>
          <w:iCs/>
        </w:rPr>
        <w:t xml:space="preserve">0.5 </w:t>
      </w:r>
      <w:r w:rsidR="00F045A5">
        <w:rPr>
          <w:i/>
          <w:iCs/>
        </w:rPr>
        <w:t xml:space="preserve"> miles of hiking </w:t>
      </w:r>
      <w:r w:rsidR="003B1DED">
        <w:rPr>
          <w:i/>
          <w:iCs/>
        </w:rPr>
        <w:t>on uneven terrain.</w:t>
      </w:r>
    </w:p>
    <w:p w14:paraId="2938E73F" w14:textId="20D1AFD3" w:rsidR="00F045A5" w:rsidRPr="00152CFD" w:rsidRDefault="005922AD">
      <w:pPr>
        <w:rPr>
          <w:b/>
          <w:bCs/>
          <w:i/>
          <w:iCs/>
        </w:rPr>
      </w:pPr>
      <w:r>
        <w:rPr>
          <w:b/>
          <w:bCs/>
        </w:rPr>
        <w:t xml:space="preserve">Transportation: </w:t>
      </w:r>
      <w:r w:rsidR="00AE6AF9">
        <w:t xml:space="preserve">Due to current agency guidance and increases in COVID transmissions, participants will need to </w:t>
      </w:r>
      <w:r w:rsidR="00747C75">
        <w:rPr>
          <w:b/>
          <w:bCs/>
        </w:rPr>
        <w:t xml:space="preserve">transport themselves. </w:t>
      </w:r>
      <w:r w:rsidR="00747C75">
        <w:t xml:space="preserve">We will not be able to transport attendees in FS vehicles but </w:t>
      </w:r>
      <w:r w:rsidR="008A35A2">
        <w:t>encourage attendees to carpool amongst themselves. We will have caravan meeting spots in Delta and Paonia.</w:t>
      </w:r>
    </w:p>
    <w:p w14:paraId="43E86E2A" w14:textId="5A95E325" w:rsidR="004A77A7" w:rsidRPr="004A77A7" w:rsidRDefault="004A77A7">
      <w:pPr>
        <w:rPr>
          <w:b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FD71A4" w:rsidRPr="001202F5" w14:paraId="7E00D2DD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201901415"/>
            <w:placeholder>
              <w:docPart w:val="5816E4669C944B1FBD64B13C40D19D99"/>
            </w:placeholder>
          </w:sdtPr>
          <w:sdtContent>
            <w:tc>
              <w:tcPr>
                <w:tcW w:w="985" w:type="dxa"/>
              </w:tcPr>
              <w:p w14:paraId="44CBADEA" w14:textId="08DD8927" w:rsidR="00FD71A4" w:rsidRPr="00FD71A4" w:rsidRDefault="00FD71A4" w:rsidP="008A48EF">
                <w:pPr>
                  <w:pStyle w:val="Heading2"/>
                  <w:outlineLvl w:val="1"/>
                  <w:rPr>
                    <w:b w:val="0"/>
                    <w:bCs w:val="0"/>
                    <w:color w:val="536142" w:themeColor="accent1" w:themeShade="80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8:00</w:t>
                </w:r>
              </w:p>
            </w:tc>
          </w:sdtContent>
        </w:sdt>
        <w:tc>
          <w:tcPr>
            <w:tcW w:w="8007" w:type="dxa"/>
          </w:tcPr>
          <w:p w14:paraId="54DBCAF7" w14:textId="1F3F05BD" w:rsidR="00FD71A4" w:rsidRPr="00FD71A4" w:rsidRDefault="00FD71A4" w:rsidP="008A48EF">
            <w:pPr>
              <w:pStyle w:val="Heading2"/>
              <w:outlineLvl w:val="1"/>
              <w:rPr>
                <w:rFonts w:asciiTheme="minorHAnsi" w:hAnsiTheme="minorHAnsi"/>
                <w:b w:val="0"/>
                <w:bCs w:val="0"/>
                <w:color w:val="auto"/>
              </w:rPr>
            </w:pPr>
            <w:r>
              <w:rPr>
                <w:rFonts w:asciiTheme="minorHAnsi" w:hAnsiTheme="minorHAnsi"/>
                <w:b w:val="0"/>
                <w:bCs w:val="0"/>
                <w:color w:val="auto"/>
              </w:rPr>
              <w:t xml:space="preserve">Meet at </w:t>
            </w:r>
            <w:r w:rsidR="0068208F">
              <w:rPr>
                <w:rFonts w:asciiTheme="minorHAnsi" w:hAnsiTheme="minorHAnsi"/>
                <w:b w:val="0"/>
                <w:bCs w:val="0"/>
                <w:color w:val="auto"/>
              </w:rPr>
              <w:t>Grand Mesa, Uncompahgre, and Gunnison National Forest Supervisor’s Office</w:t>
            </w:r>
            <w:r>
              <w:rPr>
                <w:rFonts w:asciiTheme="minorHAnsi" w:hAnsiTheme="minorHAnsi"/>
                <w:b w:val="0"/>
                <w:bCs w:val="0"/>
                <w:color w:val="auto"/>
              </w:rPr>
              <w:t xml:space="preserve"> </w:t>
            </w:r>
            <w:r w:rsidR="0003152B">
              <w:rPr>
                <w:rFonts w:asciiTheme="minorHAnsi" w:hAnsiTheme="minorHAnsi"/>
                <w:b w:val="0"/>
                <w:bCs w:val="0"/>
                <w:color w:val="auto"/>
              </w:rPr>
              <w:t>(</w:t>
            </w:r>
            <w:hyperlink r:id="rId9" w:history="1">
              <w:r w:rsidR="0068208F" w:rsidRPr="009A726D">
                <w:rPr>
                  <w:rStyle w:val="Hyperlink"/>
                  <w:rFonts w:asciiTheme="minorHAnsi" w:hAnsiTheme="minorHAnsi"/>
                  <w:b w:val="0"/>
                  <w:bCs w:val="0"/>
                </w:rPr>
                <w:t>2250 S Main St Delta, CO</w:t>
              </w:r>
            </w:hyperlink>
            <w:r w:rsidR="0003152B">
              <w:rPr>
                <w:rFonts w:asciiTheme="minorHAnsi" w:hAnsiTheme="minorHAnsi"/>
                <w:b w:val="0"/>
                <w:bCs w:val="0"/>
                <w:color w:val="auto"/>
              </w:rPr>
              <w:t xml:space="preserve">) </w:t>
            </w:r>
            <w:r w:rsidR="005922AD">
              <w:rPr>
                <w:rFonts w:asciiTheme="minorHAnsi" w:hAnsiTheme="minorHAnsi"/>
                <w:b w:val="0"/>
                <w:bCs w:val="0"/>
                <w:color w:val="auto"/>
              </w:rPr>
              <w:t>for 8:15 departure</w:t>
            </w:r>
          </w:p>
        </w:tc>
        <w:tc>
          <w:tcPr>
            <w:tcW w:w="1798" w:type="dxa"/>
          </w:tcPr>
          <w:p w14:paraId="0F064139" w14:textId="77777777" w:rsidR="00FD71A4" w:rsidRPr="001202F5" w:rsidRDefault="00FD71A4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Content>
            <w:tc>
              <w:tcPr>
                <w:tcW w:w="985" w:type="dxa"/>
              </w:tcPr>
              <w:p w14:paraId="551F5DFD" w14:textId="32D57571" w:rsidR="004A77A7" w:rsidRPr="007022CA" w:rsidRDefault="00993AAB" w:rsidP="00E074F4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</w:t>
                </w:r>
                <w:r w:rsidR="001E7E69">
                  <w:rPr>
                    <w:rFonts w:asciiTheme="minorHAnsi" w:hAnsiTheme="minorHAnsi"/>
                    <w:b w:val="0"/>
                    <w:color w:val="auto"/>
                  </w:rPr>
                  <w:t>00</w:t>
                </w:r>
              </w:p>
            </w:tc>
          </w:sdtContent>
        </w:sdt>
        <w:tc>
          <w:tcPr>
            <w:tcW w:w="8007" w:type="dxa"/>
          </w:tcPr>
          <w:p w14:paraId="2F659093" w14:textId="76EEE3B3" w:rsidR="000A4F50" w:rsidRPr="000A4F50" w:rsidRDefault="00EF6B2A" w:rsidP="000A4F50">
            <w:r>
              <w:t>Me</w:t>
            </w:r>
            <w:r w:rsidR="001E7E69">
              <w:t xml:space="preserve">et at </w:t>
            </w:r>
            <w:hyperlink r:id="rId10" w:history="1">
              <w:r w:rsidR="001E7E69" w:rsidRPr="00494BDD">
                <w:rPr>
                  <w:rStyle w:val="Hyperlink"/>
                </w:rPr>
                <w:t>Stevens</w:t>
              </w:r>
              <w:r w:rsidR="00933159" w:rsidRPr="00494BDD">
                <w:rPr>
                  <w:rStyle w:val="Hyperlink"/>
                </w:rPr>
                <w:t xml:space="preserve"> Gulch Rd</w:t>
              </w:r>
              <w:r w:rsidR="0004693C" w:rsidRPr="00494BDD">
                <w:rPr>
                  <w:rStyle w:val="Hyperlink"/>
                </w:rPr>
                <w:t xml:space="preserve"> and CO 133</w:t>
              </w:r>
            </w:hyperlink>
            <w:r w:rsidR="0004693C">
              <w:t>, Paonia CO</w:t>
            </w:r>
            <w:r w:rsidR="00494BDD">
              <w:t xml:space="preserve"> (parking lot </w:t>
            </w:r>
            <w:r w:rsidR="0040094E">
              <w:t>on SE side of intersection)</w:t>
            </w:r>
          </w:p>
        </w:tc>
        <w:tc>
          <w:tcPr>
            <w:tcW w:w="1798" w:type="dxa"/>
          </w:tcPr>
          <w:p w14:paraId="6668184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04693C" w:rsidRPr="001202F5" w14:paraId="6A4BDA34" w14:textId="77777777" w:rsidTr="008A48EF">
        <w:tc>
          <w:tcPr>
            <w:tcW w:w="985" w:type="dxa"/>
          </w:tcPr>
          <w:p w14:paraId="402D51C0" w14:textId="073111E6" w:rsidR="0004693C" w:rsidRDefault="00946668" w:rsidP="00E074F4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10:00</w:t>
            </w:r>
          </w:p>
        </w:tc>
        <w:tc>
          <w:tcPr>
            <w:tcW w:w="8007" w:type="dxa"/>
          </w:tcPr>
          <w:p w14:paraId="25A5F98F" w14:textId="53BE7D62" w:rsidR="0004693C" w:rsidRDefault="0004693C" w:rsidP="000A4F50">
            <w:r>
              <w:t xml:space="preserve">Arrive at </w:t>
            </w:r>
            <w:hyperlink r:id="rId11" w:history="1">
              <w:r w:rsidRPr="003E01FA">
                <w:rPr>
                  <w:rStyle w:val="Hyperlink"/>
                </w:rPr>
                <w:t>Muddy Aspen Timber Sale</w:t>
              </w:r>
            </w:hyperlink>
          </w:p>
        </w:tc>
        <w:tc>
          <w:tcPr>
            <w:tcW w:w="1798" w:type="dxa"/>
          </w:tcPr>
          <w:p w14:paraId="6B63AF60" w14:textId="77777777" w:rsidR="0004693C" w:rsidRPr="001202F5" w:rsidRDefault="0004693C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</w:p>
        </w:tc>
      </w:tr>
      <w:tr w:rsidR="00993AAB" w:rsidRPr="00C77227" w14:paraId="391A0BB5" w14:textId="77777777" w:rsidTr="008A48EF">
        <w:tc>
          <w:tcPr>
            <w:tcW w:w="985" w:type="dxa"/>
          </w:tcPr>
          <w:p w14:paraId="2BA83EF7" w14:textId="5800CD1A" w:rsidR="00993AAB" w:rsidRDefault="00946668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:</w:t>
            </w:r>
            <w:r w:rsidR="00E20933">
              <w:rPr>
                <w:rFonts w:asciiTheme="minorHAnsi" w:hAnsiTheme="minorHAnsi"/>
                <w:b w:val="0"/>
                <w:color w:val="auto"/>
              </w:rPr>
              <w:t>05</w:t>
            </w:r>
          </w:p>
        </w:tc>
        <w:tc>
          <w:tcPr>
            <w:tcW w:w="8007" w:type="dxa"/>
          </w:tcPr>
          <w:p w14:paraId="70844E4A" w14:textId="60E67C8A" w:rsidR="00993AAB" w:rsidRPr="004A77A7" w:rsidRDefault="00993AAB" w:rsidP="00993AAB">
            <w:r>
              <w:t>Welcome and Introductions</w:t>
            </w:r>
          </w:p>
        </w:tc>
        <w:tc>
          <w:tcPr>
            <w:tcW w:w="1798" w:type="dxa"/>
          </w:tcPr>
          <w:p w14:paraId="1EBC4E71" w14:textId="6B5455FF" w:rsidR="00993AAB" w:rsidRPr="00C77227" w:rsidRDefault="00993AAB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EF6B2A" w:rsidRPr="00C77227" w14:paraId="25600681" w14:textId="77777777" w:rsidTr="008A48EF">
        <w:tc>
          <w:tcPr>
            <w:tcW w:w="985" w:type="dxa"/>
          </w:tcPr>
          <w:p w14:paraId="40260644" w14:textId="245F1105" w:rsidR="00EF6B2A" w:rsidRDefault="00E20933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10:15</w:t>
            </w:r>
          </w:p>
        </w:tc>
        <w:tc>
          <w:tcPr>
            <w:tcW w:w="8007" w:type="dxa"/>
          </w:tcPr>
          <w:p w14:paraId="0DCB43DC" w14:textId="790A9F49" w:rsidR="00EF6B2A" w:rsidRDefault="00EF6B2A" w:rsidP="00993AAB">
            <w:r>
              <w:t>Safety briefing</w:t>
            </w:r>
          </w:p>
        </w:tc>
        <w:tc>
          <w:tcPr>
            <w:tcW w:w="1798" w:type="dxa"/>
          </w:tcPr>
          <w:p w14:paraId="49F70AA4" w14:textId="37FA23EC" w:rsidR="00EF6B2A" w:rsidRDefault="00946668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Valerie Horncastle</w:t>
            </w:r>
          </w:p>
        </w:tc>
      </w:tr>
      <w:tr w:rsidR="00451223" w:rsidRPr="00C77227" w14:paraId="6E76CDEB" w14:textId="77777777" w:rsidTr="008A48EF">
        <w:tc>
          <w:tcPr>
            <w:tcW w:w="985" w:type="dxa"/>
          </w:tcPr>
          <w:p w14:paraId="6AA86C55" w14:textId="6575FCBF" w:rsidR="00451223" w:rsidRDefault="00EF6B2A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:</w:t>
            </w:r>
            <w:r w:rsidR="00AB1B32">
              <w:rPr>
                <w:rFonts w:asciiTheme="minorHAnsi" w:hAnsiTheme="minorHAnsi"/>
                <w:b w:val="0"/>
                <w:color w:val="auto"/>
              </w:rPr>
              <w:t>30</w:t>
            </w:r>
          </w:p>
        </w:tc>
        <w:tc>
          <w:tcPr>
            <w:tcW w:w="8007" w:type="dxa"/>
          </w:tcPr>
          <w:p w14:paraId="5A50F496" w14:textId="1E211950" w:rsidR="00451223" w:rsidRDefault="00451223" w:rsidP="00993AAB">
            <w:r>
              <w:t xml:space="preserve">SBEADMR </w:t>
            </w:r>
            <w:r w:rsidR="002F745A">
              <w:t>Update</w:t>
            </w:r>
            <w:r w:rsidR="004C3EFD">
              <w:t>s</w:t>
            </w:r>
          </w:p>
        </w:tc>
        <w:tc>
          <w:tcPr>
            <w:tcW w:w="1798" w:type="dxa"/>
          </w:tcPr>
          <w:p w14:paraId="19825DEB" w14:textId="77777777" w:rsidR="00451223" w:rsidRDefault="002F745A" w:rsidP="00993AAB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Michael Salazar</w:t>
            </w:r>
          </w:p>
          <w:p w14:paraId="6EC3F40F" w14:textId="6D82BDFE" w:rsidR="002F745A" w:rsidRPr="002F745A" w:rsidRDefault="002F745A" w:rsidP="002F745A">
            <w:r>
              <w:t>Carlyn Perovich</w:t>
            </w:r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Content>
            <w:tc>
              <w:tcPr>
                <w:tcW w:w="985" w:type="dxa"/>
              </w:tcPr>
              <w:p w14:paraId="55ECB00C" w14:textId="5AC167B9" w:rsidR="004A77A7" w:rsidRDefault="00D670A0" w:rsidP="00993AAB">
                <w:r>
                  <w:t>10</w:t>
                </w:r>
                <w:r w:rsidR="008E3920">
                  <w:t>:</w:t>
                </w:r>
                <w:r w:rsidR="00AB1B32">
                  <w:t>45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Content>
            <w:tc>
              <w:tcPr>
                <w:tcW w:w="8007" w:type="dxa"/>
              </w:tcPr>
              <w:p w14:paraId="06878336" w14:textId="38C1FB45" w:rsidR="00993AAB" w:rsidRDefault="00993AAB" w:rsidP="00993AAB">
                <w:r>
                  <w:t xml:space="preserve">Begin tour through </w:t>
                </w:r>
                <w:r w:rsidR="00AB1B32">
                  <w:t xml:space="preserve">Muddy Aspen </w:t>
                </w:r>
                <w:r>
                  <w:t>treatment area</w:t>
                </w:r>
              </w:p>
              <w:p w14:paraId="78D28C2E" w14:textId="6FBFAB6E" w:rsidR="00EC2F42" w:rsidRPr="0071528B" w:rsidRDefault="00AB1B32" w:rsidP="00EC2F42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>History and Overview of the area</w:t>
                </w:r>
                <w:r w:rsidR="00EC2F42">
                  <w:t xml:space="preserve"> </w:t>
                </w:r>
                <w:r w:rsidR="00EC2F42">
                  <w:rPr>
                    <w:i/>
                    <w:iCs/>
                  </w:rPr>
                  <w:t>(</w:t>
                </w:r>
                <w:r>
                  <w:rPr>
                    <w:i/>
                    <w:iCs/>
                  </w:rPr>
                  <w:t>Levi Broyles</w:t>
                </w:r>
                <w:r w:rsidR="00EC2F42">
                  <w:rPr>
                    <w:i/>
                    <w:iCs/>
                  </w:rPr>
                  <w:t>)</w:t>
                </w:r>
              </w:p>
              <w:p w14:paraId="27207CAB" w14:textId="2A3AAAEA" w:rsidR="0071528B" w:rsidRDefault="0071528B" w:rsidP="00EC2F42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 xml:space="preserve">Forest Health Update; Sudden Aspen Decline </w:t>
                </w:r>
                <w:r w:rsidR="003B78A1">
                  <w:t>(</w:t>
                </w:r>
                <w:r w:rsidR="003B78A1">
                  <w:rPr>
                    <w:i/>
                    <w:iCs/>
                  </w:rPr>
                  <w:t>Brad Lalande</w:t>
                </w:r>
                <w:r w:rsidR="003B78A1">
                  <w:t>)</w:t>
                </w:r>
              </w:p>
              <w:p w14:paraId="14A81027" w14:textId="2392A205" w:rsidR="00EF6B2A" w:rsidRDefault="00C21B57" w:rsidP="00EF6B2A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>Treatment objectives and prescriptions</w:t>
                </w:r>
                <w:r w:rsidR="00EF6B2A">
                  <w:t xml:space="preserve"> </w:t>
                </w:r>
                <w:r w:rsidR="00EF6B2A">
                  <w:rPr>
                    <w:i/>
                    <w:iCs/>
                  </w:rPr>
                  <w:t>(</w:t>
                </w:r>
                <w:r>
                  <w:rPr>
                    <w:i/>
                    <w:iCs/>
                  </w:rPr>
                  <w:t>Christie LaDue</w:t>
                </w:r>
                <w:r w:rsidR="00EF6B2A">
                  <w:t>)</w:t>
                </w:r>
              </w:p>
              <w:p w14:paraId="2C833002" w14:textId="51E86EC4" w:rsidR="004A77A7" w:rsidRPr="00A1077E" w:rsidRDefault="00C21B57" w:rsidP="00C21B57">
                <w:pPr>
                  <w:pStyle w:val="ListParagraph"/>
                  <w:numPr>
                    <w:ilvl w:val="0"/>
                    <w:numId w:val="14"/>
                  </w:numPr>
                </w:pPr>
                <w:r>
                  <w:t>Design Features</w:t>
                </w:r>
                <w:r w:rsidR="00EF6B2A">
                  <w:t xml:space="preserve"> </w:t>
                </w:r>
                <w:r w:rsidR="00EF6B2A">
                  <w:rPr>
                    <w:i/>
                    <w:iCs/>
                  </w:rPr>
                  <w:t>(</w:t>
                </w:r>
                <w:r>
                  <w:rPr>
                    <w:i/>
                    <w:iCs/>
                  </w:rPr>
                  <w:t>Valerie Horncastle, District Specialists</w:t>
                </w:r>
                <w:r w:rsidR="00EF6B2A">
                  <w:t>)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4A77A7"/>
        </w:tc>
      </w:tr>
      <w:tr w:rsidR="00451223" w14:paraId="0879ADDA" w14:textId="77777777" w:rsidTr="008A48EF">
        <w:tc>
          <w:tcPr>
            <w:tcW w:w="985" w:type="dxa"/>
          </w:tcPr>
          <w:p w14:paraId="773A08E6" w14:textId="45561F10" w:rsidR="00451223" w:rsidRDefault="00DB2E5F" w:rsidP="00993AAB">
            <w:r>
              <w:t>12:</w:t>
            </w:r>
            <w:r w:rsidR="00C21B57">
              <w:t>00</w:t>
            </w:r>
          </w:p>
        </w:tc>
        <w:tc>
          <w:tcPr>
            <w:tcW w:w="8007" w:type="dxa"/>
          </w:tcPr>
          <w:p w14:paraId="08744E01" w14:textId="6553A9B8" w:rsidR="00451223" w:rsidRDefault="00C21B57" w:rsidP="00993AAB">
            <w:r>
              <w:t xml:space="preserve">Drive to </w:t>
            </w:r>
            <w:hyperlink r:id="rId12" w:history="1">
              <w:r w:rsidR="0076617F" w:rsidRPr="00242AEB">
                <w:rPr>
                  <w:rStyle w:val="Hyperlink"/>
                </w:rPr>
                <w:t>Terror Creek</w:t>
              </w:r>
            </w:hyperlink>
            <w:r w:rsidR="0076617F">
              <w:t xml:space="preserve"> Adaptive Silviculture Monitoring Plots</w:t>
            </w:r>
          </w:p>
        </w:tc>
        <w:tc>
          <w:tcPr>
            <w:tcW w:w="1798" w:type="dxa"/>
          </w:tcPr>
          <w:p w14:paraId="70E125F2" w14:textId="54999718" w:rsidR="002C6DF6" w:rsidRDefault="002C6DF6" w:rsidP="004A77A7"/>
        </w:tc>
      </w:tr>
      <w:tr w:rsidR="008C42D2" w14:paraId="5DF4BD31" w14:textId="77777777" w:rsidTr="008A48EF">
        <w:tc>
          <w:tcPr>
            <w:tcW w:w="985" w:type="dxa"/>
          </w:tcPr>
          <w:p w14:paraId="6BD08BFB" w14:textId="5997D74B" w:rsidR="008C42D2" w:rsidRDefault="008C42D2" w:rsidP="00993AAB">
            <w:r>
              <w:lastRenderedPageBreak/>
              <w:t>12:45</w:t>
            </w:r>
          </w:p>
        </w:tc>
        <w:tc>
          <w:tcPr>
            <w:tcW w:w="8007" w:type="dxa"/>
          </w:tcPr>
          <w:p w14:paraId="3A9719D7" w14:textId="1C9E2CDF" w:rsidR="008C42D2" w:rsidRDefault="008C42D2" w:rsidP="00993AAB">
            <w:r>
              <w:t xml:space="preserve">Arrive Terror Creek ASA; </w:t>
            </w:r>
            <w:r w:rsidR="00CD43DB">
              <w:t>Lunch and Science Team Updates</w:t>
            </w:r>
          </w:p>
        </w:tc>
        <w:tc>
          <w:tcPr>
            <w:tcW w:w="1798" w:type="dxa"/>
          </w:tcPr>
          <w:p w14:paraId="3F2C821C" w14:textId="77777777" w:rsidR="00C8538C" w:rsidRDefault="00C8538C" w:rsidP="00C8538C">
            <w:r>
              <w:t>Mike Battaglia</w:t>
            </w:r>
          </w:p>
          <w:p w14:paraId="3030A770" w14:textId="05B0B166" w:rsidR="00C8538C" w:rsidRDefault="00C8538C" w:rsidP="00C8538C">
            <w:r>
              <w:t>Kevin Barrett</w:t>
            </w:r>
          </w:p>
          <w:p w14:paraId="66923D8A" w14:textId="49D173B1" w:rsidR="002C73F0" w:rsidRDefault="002C73F0" w:rsidP="00C8538C">
            <w:r>
              <w:t>Jason Sibold</w:t>
            </w:r>
          </w:p>
          <w:p w14:paraId="55943746" w14:textId="77777777" w:rsidR="00C8538C" w:rsidRDefault="00C8538C" w:rsidP="00C8538C">
            <w:r>
              <w:t>Tony Cheng</w:t>
            </w:r>
          </w:p>
          <w:p w14:paraId="51C7181C" w14:textId="0D83E4BA" w:rsidR="00C8538C" w:rsidRDefault="00C8538C" w:rsidP="00C8538C">
            <w:r>
              <w:t>Jarod Dunn</w:t>
            </w:r>
          </w:p>
        </w:tc>
      </w:tr>
      <w:tr w:rsidR="003B78A1" w14:paraId="409457EE" w14:textId="77777777" w:rsidTr="008A48EF">
        <w:tc>
          <w:tcPr>
            <w:tcW w:w="985" w:type="dxa"/>
          </w:tcPr>
          <w:p w14:paraId="79328D8E" w14:textId="4B565F67" w:rsidR="003B78A1" w:rsidRDefault="00C8538C" w:rsidP="00993AAB">
            <w:r>
              <w:t>2:00</w:t>
            </w:r>
          </w:p>
        </w:tc>
        <w:tc>
          <w:tcPr>
            <w:tcW w:w="8007" w:type="dxa"/>
          </w:tcPr>
          <w:p w14:paraId="236D85F6" w14:textId="57324440" w:rsidR="003B78A1" w:rsidRDefault="00C8538C" w:rsidP="00993AAB">
            <w:r>
              <w:t xml:space="preserve">Walk through Terror Creek Control and </w:t>
            </w:r>
            <w:r w:rsidR="004B6CDF">
              <w:t>3M plots</w:t>
            </w:r>
          </w:p>
        </w:tc>
        <w:tc>
          <w:tcPr>
            <w:tcW w:w="1798" w:type="dxa"/>
          </w:tcPr>
          <w:p w14:paraId="2FA95D14" w14:textId="77777777" w:rsidR="003B78A1" w:rsidRDefault="009E40DD" w:rsidP="00C8538C">
            <w:r>
              <w:t>Mike Battaglia</w:t>
            </w:r>
          </w:p>
          <w:p w14:paraId="3BB8EE22" w14:textId="1F47D4FF" w:rsidR="005A0F84" w:rsidRDefault="005A0F84" w:rsidP="00C8538C">
            <w:r>
              <w:t>Kevin Barrett</w:t>
            </w:r>
          </w:p>
        </w:tc>
      </w:tr>
      <w:tr w:rsidR="00993AAB" w14:paraId="7B7A5B4A" w14:textId="77777777" w:rsidTr="008A48EF">
        <w:tc>
          <w:tcPr>
            <w:tcW w:w="985" w:type="dxa"/>
          </w:tcPr>
          <w:p w14:paraId="3EC23B56" w14:textId="56997541" w:rsidR="00993AAB" w:rsidRDefault="004B6CDF" w:rsidP="00993AAB">
            <w:r>
              <w:t>2</w:t>
            </w:r>
            <w:r w:rsidR="0067111B">
              <w:t>:30</w:t>
            </w:r>
          </w:p>
        </w:tc>
        <w:tc>
          <w:tcPr>
            <w:tcW w:w="8007" w:type="dxa"/>
          </w:tcPr>
          <w:p w14:paraId="3C6B1B00" w14:textId="551DE19D" w:rsidR="00993AAB" w:rsidRDefault="007A0D05" w:rsidP="008E3920">
            <w:r>
              <w:t xml:space="preserve">Return to vehicles; Drive to </w:t>
            </w:r>
            <w:r w:rsidR="00DA0550">
              <w:t>A</w:t>
            </w:r>
            <w:r>
              <w:t xml:space="preserve">spen </w:t>
            </w:r>
            <w:r w:rsidR="00DA0550">
              <w:t>O</w:t>
            </w:r>
            <w:r>
              <w:t xml:space="preserve">verlook </w:t>
            </w:r>
            <w:r w:rsidR="00565EC8">
              <w:t>stop</w:t>
            </w:r>
            <w:r w:rsidR="00995C62">
              <w:t xml:space="preserve"> &amp; Wrap Up</w:t>
            </w:r>
          </w:p>
        </w:tc>
        <w:tc>
          <w:tcPr>
            <w:tcW w:w="1798" w:type="dxa"/>
          </w:tcPr>
          <w:p w14:paraId="73F790C9" w14:textId="34200D5E" w:rsidR="00993AAB" w:rsidRDefault="009E40DD" w:rsidP="003B78A1">
            <w:r>
              <w:t>Susan Hansen</w:t>
            </w:r>
          </w:p>
        </w:tc>
      </w:tr>
      <w:tr w:rsidR="00FD71A4" w14:paraId="64851730" w14:textId="77777777" w:rsidTr="008A48EF">
        <w:tc>
          <w:tcPr>
            <w:tcW w:w="985" w:type="dxa"/>
          </w:tcPr>
          <w:p w14:paraId="4BB30818" w14:textId="0860DC68" w:rsidR="00FD71A4" w:rsidRDefault="00FD71A4" w:rsidP="00993AAB">
            <w:r>
              <w:t>3:</w:t>
            </w:r>
            <w:r w:rsidR="00A34A7D">
              <w:t>15</w:t>
            </w:r>
          </w:p>
        </w:tc>
        <w:tc>
          <w:tcPr>
            <w:tcW w:w="8007" w:type="dxa"/>
          </w:tcPr>
          <w:p w14:paraId="2E4A6A4B" w14:textId="533AD0D0" w:rsidR="00FD71A4" w:rsidRDefault="00A34A7D" w:rsidP="008E3920">
            <w:r>
              <w:t>Return to Paonia</w:t>
            </w:r>
          </w:p>
        </w:tc>
        <w:tc>
          <w:tcPr>
            <w:tcW w:w="1798" w:type="dxa"/>
          </w:tcPr>
          <w:p w14:paraId="77DC9676" w14:textId="77777777" w:rsidR="00FD71A4" w:rsidRDefault="00FD71A4" w:rsidP="004A77A7"/>
        </w:tc>
      </w:tr>
      <w:tr w:rsidR="00A34A7D" w14:paraId="463D35D8" w14:textId="77777777" w:rsidTr="008A48EF">
        <w:tc>
          <w:tcPr>
            <w:tcW w:w="985" w:type="dxa"/>
          </w:tcPr>
          <w:p w14:paraId="0CB424F8" w14:textId="2347F50A" w:rsidR="00A34A7D" w:rsidRDefault="00A34A7D" w:rsidP="00993AAB">
            <w:r>
              <w:t>4:00</w:t>
            </w:r>
          </w:p>
        </w:tc>
        <w:tc>
          <w:tcPr>
            <w:tcW w:w="8007" w:type="dxa"/>
          </w:tcPr>
          <w:p w14:paraId="75FAF4DD" w14:textId="1F22DC6F" w:rsidR="00A34A7D" w:rsidRDefault="00A34A7D" w:rsidP="008E3920">
            <w:r>
              <w:t>Return to Delta</w:t>
            </w:r>
          </w:p>
        </w:tc>
        <w:tc>
          <w:tcPr>
            <w:tcW w:w="1798" w:type="dxa"/>
          </w:tcPr>
          <w:p w14:paraId="3790BA05" w14:textId="77777777" w:rsidR="00A34A7D" w:rsidRDefault="00A34A7D" w:rsidP="004A77A7"/>
        </w:tc>
      </w:tr>
    </w:tbl>
    <w:p w14:paraId="069327A8" w14:textId="77777777" w:rsidR="004720FD" w:rsidRDefault="004720FD" w:rsidP="00451223">
      <w:pPr>
        <w:rPr>
          <w:b/>
        </w:rPr>
      </w:pPr>
    </w:p>
    <w:sectPr w:rsidR="004720FD">
      <w:footerReference w:type="defaul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EA7EB" w14:textId="77777777" w:rsidR="00BC3DD8" w:rsidRDefault="00BC3DD8">
      <w:r>
        <w:separator/>
      </w:r>
    </w:p>
  </w:endnote>
  <w:endnote w:type="continuationSeparator" w:id="0">
    <w:p w14:paraId="38C42E1B" w14:textId="77777777" w:rsidR="00BC3DD8" w:rsidRDefault="00BC3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512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4F51B" w14:textId="77777777" w:rsidR="00BC3DD8" w:rsidRDefault="00BC3DD8">
      <w:r>
        <w:separator/>
      </w:r>
    </w:p>
  </w:footnote>
  <w:footnote w:type="continuationSeparator" w:id="0">
    <w:p w14:paraId="5E1E01BB" w14:textId="77777777" w:rsidR="00BC3DD8" w:rsidRDefault="00BC3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5D1F"/>
    <w:multiLevelType w:val="hybridMultilevel"/>
    <w:tmpl w:val="8F6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B64A8"/>
    <w:multiLevelType w:val="hybridMultilevel"/>
    <w:tmpl w:val="918E7E8C"/>
    <w:lvl w:ilvl="0" w:tplc="391EC2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E5838"/>
    <w:multiLevelType w:val="hybridMultilevel"/>
    <w:tmpl w:val="65C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770376">
    <w:abstractNumId w:val="7"/>
  </w:num>
  <w:num w:numId="2" w16cid:durableId="2065905646">
    <w:abstractNumId w:val="11"/>
  </w:num>
  <w:num w:numId="3" w16cid:durableId="1372418538">
    <w:abstractNumId w:val="3"/>
  </w:num>
  <w:num w:numId="4" w16cid:durableId="1986468218">
    <w:abstractNumId w:val="1"/>
  </w:num>
  <w:num w:numId="5" w16cid:durableId="1710259212">
    <w:abstractNumId w:val="4"/>
  </w:num>
  <w:num w:numId="6" w16cid:durableId="2026325428">
    <w:abstractNumId w:val="2"/>
  </w:num>
  <w:num w:numId="7" w16cid:durableId="1757093886">
    <w:abstractNumId w:val="12"/>
  </w:num>
  <w:num w:numId="8" w16cid:durableId="2055612542">
    <w:abstractNumId w:val="6"/>
  </w:num>
  <w:num w:numId="9" w16cid:durableId="1995453046">
    <w:abstractNumId w:val="10"/>
  </w:num>
  <w:num w:numId="10" w16cid:durableId="423957991">
    <w:abstractNumId w:val="9"/>
  </w:num>
  <w:num w:numId="11" w16cid:durableId="777025327">
    <w:abstractNumId w:val="5"/>
  </w:num>
  <w:num w:numId="12" w16cid:durableId="723531581">
    <w:abstractNumId w:val="13"/>
  </w:num>
  <w:num w:numId="13" w16cid:durableId="2058621040">
    <w:abstractNumId w:val="0"/>
  </w:num>
  <w:num w:numId="14" w16cid:durableId="11306315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5F8E"/>
    <w:rsid w:val="000077F2"/>
    <w:rsid w:val="00030941"/>
    <w:rsid w:val="0003152B"/>
    <w:rsid w:val="000413A9"/>
    <w:rsid w:val="0004693C"/>
    <w:rsid w:val="00046CE4"/>
    <w:rsid w:val="00075911"/>
    <w:rsid w:val="000A4F50"/>
    <w:rsid w:val="000B4677"/>
    <w:rsid w:val="000D5615"/>
    <w:rsid w:val="000E25FD"/>
    <w:rsid w:val="000E371F"/>
    <w:rsid w:val="001130D5"/>
    <w:rsid w:val="001202F5"/>
    <w:rsid w:val="00152CFD"/>
    <w:rsid w:val="00194EEA"/>
    <w:rsid w:val="001A3639"/>
    <w:rsid w:val="001C70E2"/>
    <w:rsid w:val="001D05D2"/>
    <w:rsid w:val="001D5712"/>
    <w:rsid w:val="001E7E69"/>
    <w:rsid w:val="001F3DE3"/>
    <w:rsid w:val="0020226B"/>
    <w:rsid w:val="00203499"/>
    <w:rsid w:val="00242AEB"/>
    <w:rsid w:val="00245807"/>
    <w:rsid w:val="00253020"/>
    <w:rsid w:val="002558EA"/>
    <w:rsid w:val="00255DF2"/>
    <w:rsid w:val="00262B55"/>
    <w:rsid w:val="0028444C"/>
    <w:rsid w:val="00285A45"/>
    <w:rsid w:val="002A52D2"/>
    <w:rsid w:val="002B2D73"/>
    <w:rsid w:val="002B6ACF"/>
    <w:rsid w:val="002C44EF"/>
    <w:rsid w:val="002C6DF6"/>
    <w:rsid w:val="002C73F0"/>
    <w:rsid w:val="002D1DCE"/>
    <w:rsid w:val="002E4945"/>
    <w:rsid w:val="002F745A"/>
    <w:rsid w:val="003003C1"/>
    <w:rsid w:val="00306C29"/>
    <w:rsid w:val="0032155B"/>
    <w:rsid w:val="0033628B"/>
    <w:rsid w:val="00341761"/>
    <w:rsid w:val="00345279"/>
    <w:rsid w:val="003672B8"/>
    <w:rsid w:val="0037026F"/>
    <w:rsid w:val="00372215"/>
    <w:rsid w:val="00372A81"/>
    <w:rsid w:val="003741DF"/>
    <w:rsid w:val="00384D0F"/>
    <w:rsid w:val="003A60DD"/>
    <w:rsid w:val="003B1DED"/>
    <w:rsid w:val="003B78A1"/>
    <w:rsid w:val="003C59A6"/>
    <w:rsid w:val="003D0734"/>
    <w:rsid w:val="003D4566"/>
    <w:rsid w:val="003D4685"/>
    <w:rsid w:val="003D64E1"/>
    <w:rsid w:val="003E01FA"/>
    <w:rsid w:val="0040094E"/>
    <w:rsid w:val="0040779A"/>
    <w:rsid w:val="00434B24"/>
    <w:rsid w:val="00451223"/>
    <w:rsid w:val="00451630"/>
    <w:rsid w:val="00466DB9"/>
    <w:rsid w:val="0047035D"/>
    <w:rsid w:val="004720FD"/>
    <w:rsid w:val="00476246"/>
    <w:rsid w:val="004907ED"/>
    <w:rsid w:val="00494BDD"/>
    <w:rsid w:val="004A4AB1"/>
    <w:rsid w:val="004A77A7"/>
    <w:rsid w:val="004B6CDF"/>
    <w:rsid w:val="004C009F"/>
    <w:rsid w:val="004C3EFD"/>
    <w:rsid w:val="004E1A25"/>
    <w:rsid w:val="00525FAD"/>
    <w:rsid w:val="005416CB"/>
    <w:rsid w:val="00565EC8"/>
    <w:rsid w:val="00566DF3"/>
    <w:rsid w:val="005867FF"/>
    <w:rsid w:val="005922AD"/>
    <w:rsid w:val="00594206"/>
    <w:rsid w:val="005A0F84"/>
    <w:rsid w:val="00600310"/>
    <w:rsid w:val="00600EAF"/>
    <w:rsid w:val="0060637B"/>
    <w:rsid w:val="006133A0"/>
    <w:rsid w:val="006220EE"/>
    <w:rsid w:val="00633577"/>
    <w:rsid w:val="006426CD"/>
    <w:rsid w:val="00650377"/>
    <w:rsid w:val="0067111B"/>
    <w:rsid w:val="00674DA7"/>
    <w:rsid w:val="0068208F"/>
    <w:rsid w:val="00691BAD"/>
    <w:rsid w:val="006A44FC"/>
    <w:rsid w:val="006B6CA6"/>
    <w:rsid w:val="006D1C57"/>
    <w:rsid w:val="006D61B7"/>
    <w:rsid w:val="006F78E1"/>
    <w:rsid w:val="007001B0"/>
    <w:rsid w:val="007022CA"/>
    <w:rsid w:val="00703DE2"/>
    <w:rsid w:val="0071191D"/>
    <w:rsid w:val="00714C6F"/>
    <w:rsid w:val="0071528B"/>
    <w:rsid w:val="0072409B"/>
    <w:rsid w:val="0073112B"/>
    <w:rsid w:val="00735FB3"/>
    <w:rsid w:val="00740810"/>
    <w:rsid w:val="00747777"/>
    <w:rsid w:val="00747C75"/>
    <w:rsid w:val="00752129"/>
    <w:rsid w:val="00764709"/>
    <w:rsid w:val="0076617F"/>
    <w:rsid w:val="00766DD4"/>
    <w:rsid w:val="007702C2"/>
    <w:rsid w:val="00781D57"/>
    <w:rsid w:val="00791EFA"/>
    <w:rsid w:val="00794293"/>
    <w:rsid w:val="007A0D05"/>
    <w:rsid w:val="007A7193"/>
    <w:rsid w:val="007B3A2E"/>
    <w:rsid w:val="007B7C43"/>
    <w:rsid w:val="007C6E2A"/>
    <w:rsid w:val="007D2B49"/>
    <w:rsid w:val="007E153E"/>
    <w:rsid w:val="007E2756"/>
    <w:rsid w:val="007E6BB5"/>
    <w:rsid w:val="008002B8"/>
    <w:rsid w:val="00806141"/>
    <w:rsid w:val="00823AFF"/>
    <w:rsid w:val="00830D97"/>
    <w:rsid w:val="00854C01"/>
    <w:rsid w:val="00856F72"/>
    <w:rsid w:val="00894B51"/>
    <w:rsid w:val="008A35A2"/>
    <w:rsid w:val="008B44DB"/>
    <w:rsid w:val="008C42D2"/>
    <w:rsid w:val="008D1608"/>
    <w:rsid w:val="008E3920"/>
    <w:rsid w:val="00906397"/>
    <w:rsid w:val="00930180"/>
    <w:rsid w:val="00933159"/>
    <w:rsid w:val="00935278"/>
    <w:rsid w:val="0093603E"/>
    <w:rsid w:val="00936491"/>
    <w:rsid w:val="00937E67"/>
    <w:rsid w:val="0094379C"/>
    <w:rsid w:val="00946668"/>
    <w:rsid w:val="00972C74"/>
    <w:rsid w:val="009744CC"/>
    <w:rsid w:val="009769C4"/>
    <w:rsid w:val="00981028"/>
    <w:rsid w:val="00993AAB"/>
    <w:rsid w:val="009946B8"/>
    <w:rsid w:val="00995C62"/>
    <w:rsid w:val="009969F3"/>
    <w:rsid w:val="009A726D"/>
    <w:rsid w:val="009B5FC8"/>
    <w:rsid w:val="009D4B48"/>
    <w:rsid w:val="009E12AF"/>
    <w:rsid w:val="009E40DD"/>
    <w:rsid w:val="00A018C1"/>
    <w:rsid w:val="00A0714A"/>
    <w:rsid w:val="00A1077E"/>
    <w:rsid w:val="00A11708"/>
    <w:rsid w:val="00A31DAA"/>
    <w:rsid w:val="00A34A7D"/>
    <w:rsid w:val="00A549B4"/>
    <w:rsid w:val="00A55696"/>
    <w:rsid w:val="00AB1B32"/>
    <w:rsid w:val="00AC4152"/>
    <w:rsid w:val="00AC7EF0"/>
    <w:rsid w:val="00AE4465"/>
    <w:rsid w:val="00AE6AF9"/>
    <w:rsid w:val="00B064E1"/>
    <w:rsid w:val="00B14457"/>
    <w:rsid w:val="00B16A4D"/>
    <w:rsid w:val="00B90CAC"/>
    <w:rsid w:val="00BA2852"/>
    <w:rsid w:val="00BC3DD8"/>
    <w:rsid w:val="00BF5400"/>
    <w:rsid w:val="00C056FA"/>
    <w:rsid w:val="00C07270"/>
    <w:rsid w:val="00C21B57"/>
    <w:rsid w:val="00C61B4C"/>
    <w:rsid w:val="00C620C3"/>
    <w:rsid w:val="00C77227"/>
    <w:rsid w:val="00C8538C"/>
    <w:rsid w:val="00C95B28"/>
    <w:rsid w:val="00CA52EC"/>
    <w:rsid w:val="00CB0CF6"/>
    <w:rsid w:val="00CB3F37"/>
    <w:rsid w:val="00CB6E3C"/>
    <w:rsid w:val="00CD43DB"/>
    <w:rsid w:val="00CD7018"/>
    <w:rsid w:val="00CF76CD"/>
    <w:rsid w:val="00D07D34"/>
    <w:rsid w:val="00D24768"/>
    <w:rsid w:val="00D47185"/>
    <w:rsid w:val="00D61ED8"/>
    <w:rsid w:val="00D670A0"/>
    <w:rsid w:val="00D724AB"/>
    <w:rsid w:val="00D77E27"/>
    <w:rsid w:val="00D96ACF"/>
    <w:rsid w:val="00DA0550"/>
    <w:rsid w:val="00DA2039"/>
    <w:rsid w:val="00DA7008"/>
    <w:rsid w:val="00DB2E5F"/>
    <w:rsid w:val="00DE4C23"/>
    <w:rsid w:val="00DE71D8"/>
    <w:rsid w:val="00DE75E8"/>
    <w:rsid w:val="00DF57B5"/>
    <w:rsid w:val="00E074F4"/>
    <w:rsid w:val="00E14B73"/>
    <w:rsid w:val="00E20933"/>
    <w:rsid w:val="00E21A25"/>
    <w:rsid w:val="00E2312D"/>
    <w:rsid w:val="00E37BD0"/>
    <w:rsid w:val="00E42C35"/>
    <w:rsid w:val="00E51A34"/>
    <w:rsid w:val="00E52A1F"/>
    <w:rsid w:val="00E5591C"/>
    <w:rsid w:val="00E83E1A"/>
    <w:rsid w:val="00EC2F42"/>
    <w:rsid w:val="00EC4509"/>
    <w:rsid w:val="00EE4CFA"/>
    <w:rsid w:val="00EF08E5"/>
    <w:rsid w:val="00EF6B2A"/>
    <w:rsid w:val="00F045A5"/>
    <w:rsid w:val="00F0678B"/>
    <w:rsid w:val="00F14A64"/>
    <w:rsid w:val="00F42D3D"/>
    <w:rsid w:val="00F45B12"/>
    <w:rsid w:val="00F51777"/>
    <w:rsid w:val="00F52413"/>
    <w:rsid w:val="00F80449"/>
    <w:rsid w:val="00F95DB0"/>
    <w:rsid w:val="00FB1E80"/>
    <w:rsid w:val="00FB3DD0"/>
    <w:rsid w:val="00FD5F36"/>
    <w:rsid w:val="00FD71A4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70A0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5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45A5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maps/Hso5zJyLjjp6fF82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maps/FbYQTYCutgKqpaic7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goo.gl/maps/UtKW5VH8ezYr3grF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maps/Y7uRKmRKNmGrf7H66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5816E4669C944B1FBD64B13C40D19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14890-5FB6-45EB-B8D1-FED9C7F10458}"/>
      </w:docPartPr>
      <w:docPartBody>
        <w:p w:rsidR="00131BCA" w:rsidRDefault="00F2046B" w:rsidP="00F2046B">
          <w:pPr>
            <w:pStyle w:val="5816E4669C944B1FBD64B13C40D19D99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B4D51"/>
    <w:rsid w:val="000D14C4"/>
    <w:rsid w:val="00102D2B"/>
    <w:rsid w:val="00131BCA"/>
    <w:rsid w:val="00182B0F"/>
    <w:rsid w:val="001D5318"/>
    <w:rsid w:val="001E3302"/>
    <w:rsid w:val="001F04D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B339D"/>
    <w:rsid w:val="006455CE"/>
    <w:rsid w:val="00647452"/>
    <w:rsid w:val="006834C6"/>
    <w:rsid w:val="006C5F6D"/>
    <w:rsid w:val="006D014F"/>
    <w:rsid w:val="0071749A"/>
    <w:rsid w:val="0077536B"/>
    <w:rsid w:val="007A3126"/>
    <w:rsid w:val="007F72C5"/>
    <w:rsid w:val="00806CFF"/>
    <w:rsid w:val="0081139E"/>
    <w:rsid w:val="00844679"/>
    <w:rsid w:val="008D26D6"/>
    <w:rsid w:val="009110DA"/>
    <w:rsid w:val="00931329"/>
    <w:rsid w:val="00980F02"/>
    <w:rsid w:val="00A010E4"/>
    <w:rsid w:val="00A50C95"/>
    <w:rsid w:val="00AD5424"/>
    <w:rsid w:val="00B630DE"/>
    <w:rsid w:val="00BB0D97"/>
    <w:rsid w:val="00BD356E"/>
    <w:rsid w:val="00BD6B24"/>
    <w:rsid w:val="00C22AF4"/>
    <w:rsid w:val="00C72B4C"/>
    <w:rsid w:val="00C909B9"/>
    <w:rsid w:val="00CE1781"/>
    <w:rsid w:val="00DA40B5"/>
    <w:rsid w:val="00DF7CFB"/>
    <w:rsid w:val="00EA4D0A"/>
    <w:rsid w:val="00EB5150"/>
    <w:rsid w:val="00EB741B"/>
    <w:rsid w:val="00EB7FC2"/>
    <w:rsid w:val="00EC1D40"/>
    <w:rsid w:val="00F2046B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5816E4669C944B1FBD64B13C40D19D99">
    <w:name w:val="5816E4669C944B1FBD64B13C40D19D99"/>
    <w:rsid w:val="00F20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2022-08-01T19:48:00Z</dcterms:created>
  <dcterms:modified xsi:type="dcterms:W3CDTF">2022-08-01T19:48:00Z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