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Content>
        <w:p w14:paraId="22296AD3" w14:textId="3C2033CC" w:rsidR="003D4685" w:rsidRPr="00CD7018" w:rsidRDefault="00544C15" w:rsidP="005D7320">
          <w:pPr>
            <w:pStyle w:val="Subtitle"/>
          </w:pPr>
          <w:r>
            <w:t>SBEADMR</w:t>
          </w:r>
          <w:r w:rsidR="00CD7018">
            <w:t xml:space="preserve"> </w:t>
          </w:r>
          <w:r w:rsidR="00A67A06">
            <w:t xml:space="preserve">&amp; Taylor Park EA </w:t>
          </w:r>
          <w:r w:rsidR="00CD7018">
            <w:t>Annual Stakeholder Meeting</w:t>
          </w:r>
        </w:p>
      </w:sdtContent>
    </w:sdt>
    <w:p w14:paraId="2AFBB853" w14:textId="1F6B02CB" w:rsidR="00A67A06" w:rsidRDefault="0047035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</w:t>
      </w:r>
      <w:r w:rsidR="003D210A">
        <w:rPr>
          <w:color w:val="536142" w:themeColor="accent1" w:themeShade="80"/>
        </w:rPr>
        <w:t>April</w:t>
      </w:r>
      <w:r w:rsidR="00C5440B">
        <w:rPr>
          <w:color w:val="536142" w:themeColor="accent1" w:themeShade="80"/>
        </w:rPr>
        <w:t xml:space="preserve"> </w:t>
      </w:r>
      <w:r w:rsidR="003D210A">
        <w:rPr>
          <w:color w:val="536142" w:themeColor="accent1" w:themeShade="80"/>
        </w:rPr>
        <w:t>6</w:t>
      </w:r>
      <w:r w:rsidR="00F71A5E">
        <w:rPr>
          <w:color w:val="536142" w:themeColor="accent1" w:themeShade="80"/>
        </w:rPr>
        <w:t>, 202</w:t>
      </w:r>
      <w:r w:rsidR="003D210A">
        <w:rPr>
          <w:color w:val="536142" w:themeColor="accent1" w:themeShade="80"/>
        </w:rPr>
        <w:t>3</w:t>
      </w:r>
      <w:r w:rsidR="00D77E27">
        <w:rPr>
          <w:color w:val="536142" w:themeColor="accent1" w:themeShade="80"/>
        </w:rPr>
        <w:t xml:space="preserve">, </w:t>
      </w:r>
      <w:r w:rsidR="003B63B0">
        <w:rPr>
          <w:color w:val="536142" w:themeColor="accent1" w:themeShade="80"/>
        </w:rPr>
        <w:t>8</w:t>
      </w:r>
      <w:r w:rsidR="00E04EAE">
        <w:rPr>
          <w:color w:val="536142" w:themeColor="accent1" w:themeShade="80"/>
        </w:rPr>
        <w:t>:</w:t>
      </w:r>
      <w:r w:rsidR="003B63B0">
        <w:rPr>
          <w:color w:val="536142" w:themeColor="accent1" w:themeShade="80"/>
        </w:rPr>
        <w:t>3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</w:t>
      </w:r>
      <w:r w:rsidR="00633B9C">
        <w:rPr>
          <w:color w:val="536142" w:themeColor="accent1" w:themeShade="80"/>
        </w:rPr>
        <w:t xml:space="preserve">– </w:t>
      </w:r>
      <w:r w:rsidR="003D210A">
        <w:rPr>
          <w:color w:val="536142" w:themeColor="accent1" w:themeShade="80"/>
        </w:rPr>
        <w:t>4</w:t>
      </w:r>
      <w:r w:rsidR="00E04EAE">
        <w:rPr>
          <w:color w:val="536142" w:themeColor="accent1" w:themeShade="80"/>
        </w:rPr>
        <w:t>:</w:t>
      </w:r>
      <w:r w:rsidR="002F0BCD">
        <w:rPr>
          <w:color w:val="536142" w:themeColor="accent1" w:themeShade="80"/>
        </w:rPr>
        <w:t>3</w:t>
      </w:r>
      <w:r w:rsidR="003B63B0">
        <w:rPr>
          <w:color w:val="536142" w:themeColor="accent1" w:themeShade="80"/>
        </w:rPr>
        <w:t>0</w:t>
      </w:r>
      <w:r w:rsidR="00C75BF0">
        <w:rPr>
          <w:color w:val="536142" w:themeColor="accent1" w:themeShade="80"/>
        </w:rPr>
        <w:t xml:space="preserve"> PM</w:t>
      </w:r>
    </w:p>
    <w:p w14:paraId="712A17B0" w14:textId="77777777" w:rsidR="00A71E93" w:rsidRDefault="00AC7EF0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</w:t>
      </w:r>
      <w:r w:rsidR="00A71E93">
        <w:rPr>
          <w:color w:val="536142" w:themeColor="accent1" w:themeShade="80"/>
        </w:rPr>
        <w:t>Western Colorado University, Gunnison CO</w:t>
      </w:r>
    </w:p>
    <w:p w14:paraId="29F3EBBC" w14:textId="0444D0CD" w:rsidR="00981028" w:rsidRPr="00180F30" w:rsidRDefault="002F0BC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>Zoom</w:t>
      </w:r>
      <w:r w:rsidR="00A67A06">
        <w:rPr>
          <w:color w:val="536142" w:themeColor="accent1" w:themeShade="80"/>
        </w:rPr>
        <w:t xml:space="preserve"> Virtual Meeting</w:t>
      </w:r>
      <w:r w:rsidR="003B63B0">
        <w:rPr>
          <w:color w:val="536142" w:themeColor="accent1" w:themeShade="80"/>
        </w:rPr>
        <w:t xml:space="preserve"> (</w:t>
      </w:r>
      <w:hyperlink r:id="rId11" w:history="1">
        <w:r w:rsidR="003D210A" w:rsidRPr="008245E7">
          <w:rPr>
            <w:rStyle w:val="Hyperlink"/>
          </w:rPr>
          <w:t>LINK HERE</w:t>
        </w:r>
      </w:hyperlink>
      <w:r w:rsidR="003B63B0">
        <w:rPr>
          <w:color w:val="536142" w:themeColor="accent1" w:themeShade="80"/>
        </w:rPr>
        <w:t>)</w:t>
      </w:r>
      <w:r w:rsidR="00AC7EF0" w:rsidRPr="00180F30">
        <w:rPr>
          <w:color w:val="536142" w:themeColor="accent1" w:themeShade="80"/>
        </w:rPr>
        <w:t xml:space="preserve">       </w:t>
      </w:r>
    </w:p>
    <w:p w14:paraId="54433CFA" w14:textId="3C8BCE0B" w:rsidR="00A1077E" w:rsidRDefault="00A1077E">
      <w:r w:rsidRPr="008D1608">
        <w:rPr>
          <w:b/>
        </w:rPr>
        <w:t>Facilitator</w:t>
      </w:r>
      <w:r w:rsidR="00A67A06">
        <w:rPr>
          <w:b/>
        </w:rPr>
        <w:t>s</w:t>
      </w:r>
      <w:r w:rsidR="00532A6E">
        <w:t>:  Susan Hansen</w:t>
      </w:r>
      <w:r w:rsidR="00A67A06">
        <w:t xml:space="preserve"> &amp; </w:t>
      </w:r>
      <w:r w:rsidR="00360742">
        <w:t>Courtney King</w:t>
      </w:r>
    </w:p>
    <w:p w14:paraId="156A7922" w14:textId="197D3FAE" w:rsidR="00180F30" w:rsidRDefault="00FD0B11">
      <w:r w:rsidRPr="00FD0B11">
        <w:rPr>
          <w:b/>
          <w:bCs/>
        </w:rPr>
        <w:t>Location</w:t>
      </w:r>
      <w:r>
        <w:t xml:space="preserve">: </w:t>
      </w:r>
      <w:r w:rsidR="003918C0">
        <w:t xml:space="preserve">University Center North Ballroom, Western Colorado University, Gunnison CO and </w:t>
      </w:r>
      <w:hyperlink r:id="rId12" w:history="1">
        <w:r w:rsidR="003918C0" w:rsidRPr="008245E7">
          <w:rPr>
            <w:rStyle w:val="Hyperlink"/>
          </w:rPr>
          <w:t>Zoom Virtual Meeting</w:t>
        </w:r>
      </w:hyperlink>
    </w:p>
    <w:p w14:paraId="32059B94" w14:textId="77777777" w:rsidR="00633B9C" w:rsidRDefault="00633B9C" w:rsidP="008E5CA5">
      <w:pPr>
        <w:spacing w:before="0" w:after="0"/>
        <w:rPr>
          <w:b/>
          <w:sz w:val="24"/>
          <w:szCs w:val="24"/>
        </w:rPr>
      </w:pPr>
    </w:p>
    <w:p w14:paraId="6364FD7A" w14:textId="55B211D2" w:rsidR="00480FDE" w:rsidRPr="00BA1B54" w:rsidRDefault="00480FDE" w:rsidP="008E5CA5">
      <w:pPr>
        <w:spacing w:before="0" w:after="0"/>
        <w:rPr>
          <w:b/>
          <w:sz w:val="24"/>
          <w:szCs w:val="24"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547816">
        <w:tc>
          <w:tcPr>
            <w:tcW w:w="985" w:type="dxa"/>
          </w:tcPr>
          <w:p w14:paraId="5909DE96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547816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Content>
            <w:tc>
              <w:tcPr>
                <w:tcW w:w="985" w:type="dxa"/>
              </w:tcPr>
              <w:p w14:paraId="551F5DFD" w14:textId="33EC25F2" w:rsidR="004A77A7" w:rsidRPr="007022CA" w:rsidRDefault="009D46F6" w:rsidP="008E5CA5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</w:t>
                </w:r>
                <w:r w:rsidR="00E04EAE">
                  <w:rPr>
                    <w:rFonts w:asciiTheme="minorHAnsi" w:hAnsiTheme="minorHAnsi"/>
                    <w:b w:val="0"/>
                    <w:color w:val="auto"/>
                  </w:rPr>
                  <w:t>:</w:t>
                </w:r>
                <w:r>
                  <w:rPr>
                    <w:rFonts w:asciiTheme="minorHAnsi" w:hAnsiTheme="minorHAnsi"/>
                    <w:b w:val="0"/>
                    <w:color w:val="auto"/>
                  </w:rPr>
                  <w:t>3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16ADB581" w:rsidR="004A77A7" w:rsidRPr="007022CA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</w:t>
            </w:r>
            <w:r w:rsidR="00560292">
              <w:rPr>
                <w:rFonts w:asciiTheme="minorHAnsi" w:hAnsiTheme="minorHAnsi"/>
                <w:b w:val="0"/>
                <w:color w:val="auto"/>
              </w:rPr>
              <w:t xml:space="preserve">, </w:t>
            </w:r>
            <w:r w:rsidR="00E901E6">
              <w:rPr>
                <w:rFonts w:asciiTheme="minorHAnsi" w:hAnsiTheme="minorHAnsi"/>
                <w:b w:val="0"/>
                <w:color w:val="auto"/>
              </w:rPr>
              <w:t>Hybrid</w:t>
            </w:r>
            <w:r w:rsidR="00082317">
              <w:rPr>
                <w:rFonts w:asciiTheme="minorHAnsi" w:hAnsiTheme="minorHAnsi"/>
                <w:b w:val="0"/>
                <w:color w:val="auto"/>
              </w:rPr>
              <w:t xml:space="preserve"> meeting</w:t>
            </w:r>
            <w:r w:rsidR="00560292">
              <w:rPr>
                <w:rFonts w:asciiTheme="minorHAnsi" w:hAnsiTheme="minorHAnsi"/>
                <w:b w:val="0"/>
                <w:color w:val="auto"/>
              </w:rPr>
              <w:t xml:space="preserve"> protocol </w:t>
            </w:r>
          </w:p>
        </w:tc>
        <w:tc>
          <w:tcPr>
            <w:tcW w:w="1798" w:type="dxa"/>
          </w:tcPr>
          <w:p w14:paraId="6668184A" w14:textId="1DC4CAD8" w:rsidR="004A77A7" w:rsidRPr="00CD4A72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color w:val="536142" w:themeColor="accent1" w:themeShade="80"/>
              </w:rPr>
            </w:pPr>
            <w:r w:rsidRPr="00CD4A72">
              <w:rPr>
                <w:rFonts w:asciiTheme="minorHAnsi" w:hAnsiTheme="minorHAnsi"/>
                <w:b w:val="0"/>
                <w:color w:val="auto"/>
              </w:rPr>
              <w:t>Susan Hansen</w:t>
            </w:r>
            <w:r w:rsidR="00A67A06" w:rsidRPr="00CD4A72">
              <w:rPr>
                <w:rFonts w:asciiTheme="minorHAnsi" w:hAnsiTheme="minorHAnsi"/>
                <w:b w:val="0"/>
                <w:color w:val="auto"/>
              </w:rPr>
              <w:t xml:space="preserve"> &amp; </w:t>
            </w:r>
            <w:r w:rsidR="00360742">
              <w:rPr>
                <w:rFonts w:asciiTheme="minorHAnsi" w:hAnsiTheme="minorHAnsi"/>
                <w:b w:val="0"/>
                <w:color w:val="auto"/>
              </w:rPr>
              <w:t>Courtney King</w:t>
            </w:r>
          </w:p>
        </w:tc>
      </w:tr>
      <w:tr w:rsidR="00F71A5E" w:rsidRPr="001202F5" w14:paraId="04B735B6" w14:textId="77777777" w:rsidTr="00547816">
        <w:tc>
          <w:tcPr>
            <w:tcW w:w="985" w:type="dxa"/>
          </w:tcPr>
          <w:p w14:paraId="460000DE" w14:textId="56ED3E17" w:rsidR="00F71A5E" w:rsidRDefault="009D46F6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</w:t>
            </w:r>
            <w:r w:rsidR="00E04EAE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4</w:t>
            </w:r>
            <w:r w:rsidR="00F71A5E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092E2430" w14:textId="6B1F6DCA" w:rsidR="00F71A5E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meeting objectives</w:t>
            </w:r>
          </w:p>
        </w:tc>
        <w:tc>
          <w:tcPr>
            <w:tcW w:w="1798" w:type="dxa"/>
          </w:tcPr>
          <w:p w14:paraId="4A2EE941" w14:textId="2F9491A3" w:rsidR="00F71A5E" w:rsidRPr="00CD4A72" w:rsidRDefault="00F5146F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Tony Edwards</w:t>
            </w:r>
          </w:p>
        </w:tc>
      </w:tr>
      <w:tr w:rsidR="00285D61" w:rsidRPr="001202F5" w14:paraId="071C0693" w14:textId="77777777" w:rsidTr="00547816">
        <w:tc>
          <w:tcPr>
            <w:tcW w:w="985" w:type="dxa"/>
          </w:tcPr>
          <w:p w14:paraId="55157F02" w14:textId="012FA10D" w:rsidR="00285D61" w:rsidRDefault="00285D61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8:50</w:t>
            </w:r>
          </w:p>
        </w:tc>
        <w:tc>
          <w:tcPr>
            <w:tcW w:w="8007" w:type="dxa"/>
          </w:tcPr>
          <w:p w14:paraId="34B65601" w14:textId="0AF2E94E" w:rsidR="00285D61" w:rsidRDefault="00285D61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Resiliency Definitions</w:t>
            </w:r>
            <w:r w:rsidR="00F44B3A">
              <w:rPr>
                <w:rFonts w:asciiTheme="minorHAnsi" w:hAnsiTheme="minorHAnsi"/>
                <w:b w:val="0"/>
                <w:color w:val="auto"/>
              </w:rPr>
              <w:t xml:space="preserve"> (10)</w:t>
            </w:r>
          </w:p>
        </w:tc>
        <w:tc>
          <w:tcPr>
            <w:tcW w:w="1798" w:type="dxa"/>
          </w:tcPr>
          <w:p w14:paraId="520E3BE1" w14:textId="558F96F6" w:rsidR="00285D61" w:rsidRDefault="00285D61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Carlyn Perovich</w:t>
            </w:r>
          </w:p>
        </w:tc>
      </w:tr>
      <w:tr w:rsidR="00BA3BB8" w:rsidRPr="001202F5" w14:paraId="1BF88D3D" w14:textId="77777777" w:rsidTr="00547816">
        <w:tc>
          <w:tcPr>
            <w:tcW w:w="985" w:type="dxa"/>
          </w:tcPr>
          <w:p w14:paraId="126B2C6F" w14:textId="0E08551B" w:rsidR="00BA3BB8" w:rsidRDefault="00285D61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9:00</w:t>
            </w:r>
          </w:p>
        </w:tc>
        <w:tc>
          <w:tcPr>
            <w:tcW w:w="8007" w:type="dxa"/>
          </w:tcPr>
          <w:p w14:paraId="34944B5B" w14:textId="3D30E442" w:rsidR="00BA3BB8" w:rsidRDefault="009B309D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 xml:space="preserve">GMUG NF </w:t>
            </w:r>
            <w:r w:rsidR="00753062">
              <w:rPr>
                <w:rFonts w:asciiTheme="minorHAnsi" w:hAnsiTheme="minorHAnsi"/>
                <w:b w:val="0"/>
                <w:color w:val="auto"/>
              </w:rPr>
              <w:t>Insect &amp; Disease Update</w:t>
            </w:r>
            <w:r w:rsidR="00F44B3A">
              <w:rPr>
                <w:rFonts w:asciiTheme="minorHAnsi" w:hAnsiTheme="minorHAnsi"/>
                <w:b w:val="0"/>
                <w:color w:val="auto"/>
              </w:rPr>
              <w:t xml:space="preserve"> (30)</w:t>
            </w:r>
          </w:p>
        </w:tc>
        <w:tc>
          <w:tcPr>
            <w:tcW w:w="1798" w:type="dxa"/>
          </w:tcPr>
          <w:p w14:paraId="381BC244" w14:textId="4B085B72" w:rsidR="00BA3BB8" w:rsidRPr="00CD4A72" w:rsidRDefault="008205D9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Amy Lockner &amp; Brad Lalande</w:t>
            </w:r>
          </w:p>
        </w:tc>
      </w:tr>
      <w:tr w:rsidR="003B63B0" w:rsidRPr="00C77227" w14:paraId="56FC11FA" w14:textId="77777777" w:rsidTr="00547816">
        <w:tc>
          <w:tcPr>
            <w:tcW w:w="985" w:type="dxa"/>
          </w:tcPr>
          <w:p w14:paraId="244FA60A" w14:textId="26FABEDE" w:rsidR="003B63B0" w:rsidRDefault="008205D9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</w:t>
            </w:r>
            <w:r w:rsidR="007A289A">
              <w:rPr>
                <w:rFonts w:asciiTheme="minorHAnsi" w:hAnsiTheme="minorHAnsi"/>
                <w:b w:val="0"/>
                <w:color w:val="auto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1EA19438" w14:textId="113352F8" w:rsidR="003B63B0" w:rsidRPr="00F43476" w:rsidRDefault="008B7D4F" w:rsidP="008E5CA5">
            <w:pPr>
              <w:spacing w:before="80" w:after="80"/>
            </w:pPr>
            <w:r w:rsidRPr="008B7D4F">
              <w:rPr>
                <w:rFonts w:cs="Calibri"/>
              </w:rPr>
              <w:t>Updates on Canada lynx and snowshoe hare research in Colorado</w:t>
            </w:r>
            <w:r>
              <w:rPr>
                <w:rFonts w:cs="Calibri"/>
              </w:rPr>
              <w:t xml:space="preserve"> (20)</w:t>
            </w:r>
          </w:p>
        </w:tc>
        <w:tc>
          <w:tcPr>
            <w:tcW w:w="1798" w:type="dxa"/>
          </w:tcPr>
          <w:p w14:paraId="37BFDFDE" w14:textId="749DD041" w:rsidR="003B63B0" w:rsidRPr="00CD4A72" w:rsidRDefault="00825068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Jake Ivan</w:t>
            </w:r>
            <w:r w:rsidR="00B92B2C">
              <w:rPr>
                <w:rFonts w:asciiTheme="minorHAnsi" w:hAnsiTheme="minorHAnsi" w:cs="Times New Roman"/>
                <w:b w:val="0"/>
                <w:bCs w:val="0"/>
                <w:color w:val="auto"/>
              </w:rPr>
              <w:t xml:space="preserve"> </w:t>
            </w:r>
          </w:p>
        </w:tc>
      </w:tr>
      <w:tr w:rsidR="00134708" w:rsidRPr="00C77227" w14:paraId="0B006AF9" w14:textId="77777777" w:rsidTr="00547816">
        <w:tc>
          <w:tcPr>
            <w:tcW w:w="985" w:type="dxa"/>
          </w:tcPr>
          <w:p w14:paraId="2FB263ED" w14:textId="4BDBDF37" w:rsidR="00134708" w:rsidRDefault="00134708" w:rsidP="00134708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</w:t>
            </w:r>
            <w:r w:rsidR="007A289A">
              <w:rPr>
                <w:rFonts w:asciiTheme="minorHAnsi" w:hAnsiTheme="minorHAnsi"/>
                <w:b w:val="0"/>
                <w:color w:val="auto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69B05948" w14:textId="15EB7E8B" w:rsidR="00134708" w:rsidRDefault="00134708" w:rsidP="00134708">
            <w:pPr>
              <w:spacing w:before="80" w:after="80"/>
            </w:pPr>
            <w:r>
              <w:t>Landscape-scale impacts of spruce bark beetle and climate on forest change</w:t>
            </w:r>
            <w:r w:rsidR="001E33B2">
              <w:t xml:space="preserve"> (20)</w:t>
            </w:r>
          </w:p>
        </w:tc>
        <w:tc>
          <w:tcPr>
            <w:tcW w:w="1798" w:type="dxa"/>
          </w:tcPr>
          <w:p w14:paraId="2D5E055C" w14:textId="4DBDA23E" w:rsidR="00134708" w:rsidRPr="00CD4A72" w:rsidRDefault="00134708" w:rsidP="00134708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Jason Sibold</w:t>
            </w:r>
          </w:p>
        </w:tc>
      </w:tr>
      <w:tr w:rsidR="00535473" w:rsidRPr="00C77227" w14:paraId="6B2F0AE5" w14:textId="77777777" w:rsidTr="00547816">
        <w:tc>
          <w:tcPr>
            <w:tcW w:w="985" w:type="dxa"/>
          </w:tcPr>
          <w:p w14:paraId="72045015" w14:textId="57A17AAB" w:rsidR="00535473" w:rsidRPr="00A17AE4" w:rsidRDefault="00A17AE4" w:rsidP="00134708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i/>
                <w:iCs/>
                <w:color w:val="auto"/>
              </w:rPr>
            </w:pPr>
            <w:r>
              <w:rPr>
                <w:rFonts w:asciiTheme="minorHAnsi" w:hAnsiTheme="minorHAnsi"/>
                <w:b w:val="0"/>
                <w:i/>
                <w:iCs/>
                <w:color w:val="auto"/>
              </w:rPr>
              <w:t>10:</w:t>
            </w:r>
            <w:r w:rsidR="007A289A">
              <w:rPr>
                <w:rFonts w:asciiTheme="minorHAnsi" w:hAnsiTheme="minorHAnsi"/>
                <w:b w:val="0"/>
                <w:i/>
                <w:iCs/>
                <w:color w:val="auto"/>
              </w:rPr>
              <w:t>1</w:t>
            </w:r>
            <w:r w:rsidR="00625B2D">
              <w:rPr>
                <w:rFonts w:asciiTheme="minorHAnsi" w:hAnsiTheme="minorHAnsi"/>
                <w:b w:val="0"/>
                <w:i/>
                <w:iCs/>
                <w:color w:val="auto"/>
              </w:rPr>
              <w:t>0</w:t>
            </w:r>
          </w:p>
        </w:tc>
        <w:tc>
          <w:tcPr>
            <w:tcW w:w="8007" w:type="dxa"/>
          </w:tcPr>
          <w:p w14:paraId="2A812E44" w14:textId="4C582747" w:rsidR="00535473" w:rsidRPr="00A17AE4" w:rsidRDefault="00A17AE4" w:rsidP="00134708">
            <w:pPr>
              <w:spacing w:before="80" w:after="80"/>
              <w:rPr>
                <w:i/>
                <w:iCs/>
              </w:rPr>
            </w:pPr>
            <w:r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38D8AB43" w14:textId="77777777" w:rsidR="00535473" w:rsidRPr="00CD4A72" w:rsidRDefault="00535473" w:rsidP="00134708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</w:p>
        </w:tc>
      </w:tr>
      <w:tr w:rsidR="00E4598A" w:rsidRPr="00C77227" w14:paraId="1FCEB404" w14:textId="77777777" w:rsidTr="00547816">
        <w:tc>
          <w:tcPr>
            <w:tcW w:w="985" w:type="dxa"/>
          </w:tcPr>
          <w:p w14:paraId="01B1E6ED" w14:textId="387DF3BB" w:rsidR="00E4598A" w:rsidRDefault="004B6659" w:rsidP="00E4598A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E4598A">
              <w:rPr>
                <w:rFonts w:asciiTheme="minorHAnsi" w:hAnsiTheme="minorHAnsi"/>
                <w:b w:val="0"/>
                <w:color w:val="auto"/>
              </w:rPr>
              <w:t>:</w:t>
            </w:r>
            <w:r w:rsidR="007A289A">
              <w:rPr>
                <w:rFonts w:asciiTheme="minorHAnsi" w:hAnsiTheme="minorHAnsi"/>
                <w:b w:val="0"/>
                <w:color w:val="auto"/>
              </w:rPr>
              <w:t>2</w:t>
            </w:r>
            <w:r w:rsidR="00625B2D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20F4C7D3" w14:textId="39AFBF2A" w:rsidR="00E4598A" w:rsidRDefault="00285B59" w:rsidP="00E4598A">
            <w:pPr>
              <w:spacing w:before="80" w:after="80"/>
            </w:pPr>
            <w:r w:rsidRPr="00285B59">
              <w:t xml:space="preserve">Impacts of sudden aspen decline and subsequent harvest in aspen forests on forest structure and tree regeneration </w:t>
            </w:r>
            <w:r w:rsidR="001E33B2">
              <w:t>(20)</w:t>
            </w:r>
          </w:p>
        </w:tc>
        <w:tc>
          <w:tcPr>
            <w:tcW w:w="1798" w:type="dxa"/>
          </w:tcPr>
          <w:p w14:paraId="69A2A632" w14:textId="5CD56482" w:rsidR="00E4598A" w:rsidRPr="00CD4A72" w:rsidRDefault="00E4598A" w:rsidP="00E4598A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Mike Battaglia &amp; Kevin Barrett</w:t>
            </w:r>
          </w:p>
        </w:tc>
      </w:tr>
      <w:tr w:rsidR="00E4598A" w:rsidRPr="00C77227" w14:paraId="13E74D5E" w14:textId="77777777" w:rsidTr="00547816">
        <w:tc>
          <w:tcPr>
            <w:tcW w:w="985" w:type="dxa"/>
          </w:tcPr>
          <w:p w14:paraId="013144D3" w14:textId="2CC49E7C" w:rsidR="00E4598A" w:rsidRDefault="00E4598A" w:rsidP="00E4598A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</w:t>
            </w:r>
            <w:r w:rsidR="00625B2D">
              <w:rPr>
                <w:rFonts w:asciiTheme="minorHAnsi" w:hAnsiTheme="minorHAnsi"/>
                <w:b w:val="0"/>
                <w:color w:val="auto"/>
              </w:rPr>
              <w:t>0</w:t>
            </w:r>
            <w:r>
              <w:rPr>
                <w:rFonts w:asciiTheme="minorHAnsi" w:hAnsiTheme="minorHAnsi"/>
                <w:b w:val="0"/>
                <w:color w:val="auto"/>
              </w:rPr>
              <w:t>:</w:t>
            </w:r>
            <w:r w:rsidR="007A289A">
              <w:rPr>
                <w:rFonts w:asciiTheme="minorHAnsi" w:hAnsiTheme="minorHAnsi"/>
                <w:b w:val="0"/>
                <w:color w:val="auto"/>
              </w:rPr>
              <w:t>4</w:t>
            </w:r>
            <w:r w:rsidR="00625B2D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5A2A0FA5" w14:textId="66E9FAE9" w:rsidR="00E4598A" w:rsidRDefault="00E4598A" w:rsidP="00E4598A">
            <w:pPr>
              <w:spacing w:before="80" w:after="80"/>
            </w:pPr>
            <w:r w:rsidRPr="008F29AB">
              <w:t>Taylor Park EA Science Team Update</w:t>
            </w:r>
            <w:r w:rsidR="001E33B2">
              <w:t xml:space="preserve"> (30)</w:t>
            </w:r>
          </w:p>
        </w:tc>
        <w:tc>
          <w:tcPr>
            <w:tcW w:w="1798" w:type="dxa"/>
          </w:tcPr>
          <w:p w14:paraId="1AA7013D" w14:textId="6023A4A4" w:rsidR="00E4598A" w:rsidRPr="00CD4A72" w:rsidRDefault="00E4598A" w:rsidP="00E4598A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Jonathan Coop</w:t>
            </w:r>
          </w:p>
        </w:tc>
      </w:tr>
      <w:tr w:rsidR="00E4598A" w:rsidRPr="00C77227" w14:paraId="7BAD92AE" w14:textId="77777777" w:rsidTr="00547816">
        <w:tc>
          <w:tcPr>
            <w:tcW w:w="985" w:type="dxa"/>
          </w:tcPr>
          <w:p w14:paraId="47F794BA" w14:textId="4F10EFDD" w:rsidR="00E4598A" w:rsidRDefault="00E4598A" w:rsidP="00E4598A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11:</w:t>
            </w:r>
            <w:r w:rsidR="007A289A">
              <w:rPr>
                <w:rFonts w:asciiTheme="minorHAnsi" w:hAnsiTheme="minorHAnsi"/>
                <w:b w:val="0"/>
                <w:color w:val="auto"/>
              </w:rPr>
              <w:t>1</w:t>
            </w:r>
            <w:r w:rsidR="001E33B2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00116C08" w14:textId="42793603" w:rsidR="00E4598A" w:rsidRDefault="00E4598A" w:rsidP="00E4598A">
            <w:pPr>
              <w:spacing w:before="80" w:after="80"/>
            </w:pPr>
            <w:r w:rsidRPr="00CC35E3">
              <w:t>Conserving mountain fens in SBEADMR</w:t>
            </w:r>
            <w:r w:rsidR="00480FDE">
              <w:t xml:space="preserve"> and </w:t>
            </w:r>
            <w:r w:rsidRPr="00CC35E3">
              <w:t>Taylor Park Treatment Areas</w:t>
            </w:r>
            <w:r w:rsidR="001E33B2">
              <w:t xml:space="preserve"> (30)</w:t>
            </w:r>
          </w:p>
        </w:tc>
        <w:tc>
          <w:tcPr>
            <w:tcW w:w="1798" w:type="dxa"/>
          </w:tcPr>
          <w:p w14:paraId="376A14D2" w14:textId="5F9FB656" w:rsidR="00E4598A" w:rsidRPr="00CD4A72" w:rsidRDefault="00E4598A" w:rsidP="00E4598A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Kate Dwire</w:t>
            </w:r>
          </w:p>
        </w:tc>
      </w:tr>
      <w:tr w:rsidR="00E4598A" w14:paraId="7FC1AD0F" w14:textId="77777777" w:rsidTr="00547816">
        <w:sdt>
          <w:sdtPr>
            <w:id w:val="848839369"/>
            <w:placeholder>
              <w:docPart w:val="53A6E1E3A02443ED93315859180DEEC7"/>
            </w:placeholder>
          </w:sdtPr>
          <w:sdtContent>
            <w:tc>
              <w:tcPr>
                <w:tcW w:w="985" w:type="dxa"/>
              </w:tcPr>
              <w:p w14:paraId="55ECB00C" w14:textId="338719F8" w:rsidR="00E4598A" w:rsidRDefault="00E4598A" w:rsidP="00E4598A">
                <w:pPr>
                  <w:spacing w:before="80" w:after="80"/>
                </w:pPr>
                <w:r>
                  <w:t>1</w:t>
                </w:r>
                <w:r w:rsidR="001E33B2">
                  <w:t>1</w:t>
                </w:r>
                <w:r>
                  <w:t>:</w:t>
                </w:r>
                <w:r w:rsidR="007A289A">
                  <w:t>4</w:t>
                </w:r>
                <w:r w:rsidR="001E33B2">
                  <w:t>5</w:t>
                </w:r>
              </w:p>
            </w:tc>
          </w:sdtContent>
        </w:sdt>
        <w:sdt>
          <w:sdtPr>
            <w:id w:val="2036150780"/>
            <w:placeholder>
              <w:docPart w:val="4302D281FD9845598181CC16C204942B"/>
            </w:placeholder>
          </w:sdtPr>
          <w:sdtContent>
            <w:tc>
              <w:tcPr>
                <w:tcW w:w="8007" w:type="dxa"/>
              </w:tcPr>
              <w:p w14:paraId="2C833002" w14:textId="06BE2978" w:rsidR="00E4598A" w:rsidRPr="00A1077E" w:rsidRDefault="00E4598A" w:rsidP="00E4598A">
                <w:pPr>
                  <w:spacing w:before="80" w:after="80"/>
                </w:pPr>
                <w:r>
                  <w:t>Questions &amp; discussion</w:t>
                </w:r>
              </w:p>
            </w:tc>
          </w:sdtContent>
        </w:sdt>
        <w:tc>
          <w:tcPr>
            <w:tcW w:w="1798" w:type="dxa"/>
          </w:tcPr>
          <w:p w14:paraId="3FD594FE" w14:textId="188A251B" w:rsidR="00E4598A" w:rsidRDefault="00E4598A" w:rsidP="00E4598A">
            <w:pPr>
              <w:spacing w:before="80" w:after="80"/>
            </w:pPr>
            <w:r>
              <w:t>Science Team</w:t>
            </w:r>
          </w:p>
        </w:tc>
      </w:tr>
      <w:tr w:rsidR="00E4598A" w14:paraId="72820072" w14:textId="77777777" w:rsidTr="00547816">
        <w:tc>
          <w:tcPr>
            <w:tcW w:w="985" w:type="dxa"/>
          </w:tcPr>
          <w:p w14:paraId="02B4FD36" w14:textId="5E08270A" w:rsidR="00E4598A" w:rsidRDefault="00E4598A" w:rsidP="00E4598A">
            <w:pPr>
              <w:spacing w:before="80" w:after="80"/>
            </w:pPr>
            <w:r>
              <w:t>12:</w:t>
            </w:r>
            <w:r w:rsidR="007D05B8">
              <w:t>15</w:t>
            </w:r>
          </w:p>
        </w:tc>
        <w:tc>
          <w:tcPr>
            <w:tcW w:w="8007" w:type="dxa"/>
          </w:tcPr>
          <w:p w14:paraId="7462A3D5" w14:textId="313EF03D" w:rsidR="00E4598A" w:rsidRDefault="00B4719E" w:rsidP="00E4598A">
            <w:pPr>
              <w:spacing w:before="80" w:after="80"/>
            </w:pPr>
            <w:r>
              <w:t>LUNCH</w:t>
            </w:r>
            <w:r w:rsidR="001E33B2">
              <w:t xml:space="preserve"> (75</w:t>
            </w:r>
            <w:r w:rsidR="003D7C64">
              <w:t xml:space="preserve"> mins</w:t>
            </w:r>
            <w:r w:rsidR="001E33B2">
              <w:t>)</w:t>
            </w:r>
          </w:p>
        </w:tc>
        <w:tc>
          <w:tcPr>
            <w:tcW w:w="1798" w:type="dxa"/>
          </w:tcPr>
          <w:p w14:paraId="07340A76" w14:textId="77777777" w:rsidR="00E4598A" w:rsidRDefault="00E4598A" w:rsidP="00E4598A">
            <w:pPr>
              <w:spacing w:before="80" w:after="80"/>
            </w:pPr>
          </w:p>
        </w:tc>
      </w:tr>
      <w:tr w:rsidR="00A3464D" w14:paraId="1102A249" w14:textId="77777777" w:rsidTr="00547816">
        <w:tc>
          <w:tcPr>
            <w:tcW w:w="985" w:type="dxa"/>
          </w:tcPr>
          <w:p w14:paraId="550CA55A" w14:textId="2E730DE6" w:rsidR="00A3464D" w:rsidRDefault="00A3464D" w:rsidP="00A3464D">
            <w:pPr>
              <w:spacing w:before="80" w:after="80"/>
            </w:pPr>
            <w:r>
              <w:t>1:30</w:t>
            </w:r>
          </w:p>
        </w:tc>
        <w:tc>
          <w:tcPr>
            <w:tcW w:w="8007" w:type="dxa"/>
          </w:tcPr>
          <w:p w14:paraId="613040CA" w14:textId="7CA081EE" w:rsidR="00A3464D" w:rsidRPr="00A3464D" w:rsidRDefault="00AB000E" w:rsidP="00A3464D">
            <w:pPr>
              <w:spacing w:before="80" w:after="80"/>
              <w:rPr>
                <w:highlight w:val="yellow"/>
              </w:rPr>
            </w:pPr>
            <w:r>
              <w:t>Remote sensing of aspen genetics</w:t>
            </w:r>
            <w:r w:rsidR="00A728FF">
              <w:t xml:space="preserve"> (10)</w:t>
            </w:r>
          </w:p>
        </w:tc>
        <w:tc>
          <w:tcPr>
            <w:tcW w:w="1798" w:type="dxa"/>
          </w:tcPr>
          <w:p w14:paraId="13327015" w14:textId="7ECD81E7" w:rsidR="00A3464D" w:rsidRDefault="0052171E" w:rsidP="00A3464D">
            <w:pPr>
              <w:spacing w:before="80" w:after="80"/>
            </w:pPr>
            <w:r>
              <w:t>Erin Carroll</w:t>
            </w:r>
            <w:r w:rsidR="00AB000E">
              <w:t xml:space="preserve"> &amp; </w:t>
            </w:r>
            <w:r w:rsidR="00A3464D">
              <w:t>Dr. Benjamin Blonder</w:t>
            </w:r>
          </w:p>
        </w:tc>
      </w:tr>
      <w:tr w:rsidR="00A3464D" w14:paraId="2D8A980C" w14:textId="77777777" w:rsidTr="00547816">
        <w:tc>
          <w:tcPr>
            <w:tcW w:w="985" w:type="dxa"/>
          </w:tcPr>
          <w:p w14:paraId="11010F4C" w14:textId="1B9169C4" w:rsidR="00A3464D" w:rsidRDefault="00A3464D" w:rsidP="00A3464D">
            <w:pPr>
              <w:spacing w:before="80" w:after="80"/>
            </w:pPr>
            <w:bookmarkStart w:id="0" w:name="_Hlk125631799"/>
            <w:r>
              <w:t>1:40</w:t>
            </w:r>
          </w:p>
        </w:tc>
        <w:tc>
          <w:tcPr>
            <w:tcW w:w="8007" w:type="dxa"/>
          </w:tcPr>
          <w:p w14:paraId="70B488E2" w14:textId="03817B7B" w:rsidR="00A3464D" w:rsidRDefault="00A3464D" w:rsidP="00A3464D">
            <w:pPr>
              <w:spacing w:before="80" w:after="80"/>
            </w:pPr>
            <w:r w:rsidRPr="00F43476">
              <w:t xml:space="preserve">Assessing socioeconomic impacts of SBEADMR </w:t>
            </w:r>
            <w:r>
              <w:t>(25)</w:t>
            </w:r>
          </w:p>
        </w:tc>
        <w:tc>
          <w:tcPr>
            <w:tcW w:w="1798" w:type="dxa"/>
          </w:tcPr>
          <w:p w14:paraId="58F441BB" w14:textId="48D02AF5" w:rsidR="00A3464D" w:rsidRDefault="00A3464D" w:rsidP="00A3464D">
            <w:pPr>
              <w:spacing w:before="80" w:after="80"/>
            </w:pPr>
            <w:r w:rsidRPr="00CD4A72">
              <w:rPr>
                <w:rFonts w:cs="Times New Roman"/>
              </w:rPr>
              <w:t>Jarod Dunn</w:t>
            </w:r>
            <w:r>
              <w:rPr>
                <w:rFonts w:cs="Times New Roman"/>
              </w:rPr>
              <w:t xml:space="preserve"> &amp; Dr. Tony Cheng</w:t>
            </w:r>
          </w:p>
        </w:tc>
      </w:tr>
      <w:bookmarkEnd w:id="0"/>
      <w:tr w:rsidR="00A3464D" w14:paraId="1FE2E316" w14:textId="77777777" w:rsidTr="00547816">
        <w:tc>
          <w:tcPr>
            <w:tcW w:w="985" w:type="dxa"/>
          </w:tcPr>
          <w:p w14:paraId="4CBE7523" w14:textId="18778C8C" w:rsidR="00A3464D" w:rsidRDefault="00A3464D" w:rsidP="00A3464D">
            <w:pPr>
              <w:spacing w:before="80" w:after="80"/>
            </w:pPr>
            <w:r>
              <w:lastRenderedPageBreak/>
              <w:t>2:05</w:t>
            </w:r>
          </w:p>
        </w:tc>
        <w:tc>
          <w:tcPr>
            <w:tcW w:w="8007" w:type="dxa"/>
          </w:tcPr>
          <w:p w14:paraId="41A09702" w14:textId="4E30E12E" w:rsidR="00A3464D" w:rsidRPr="00F43476" w:rsidRDefault="00A3464D" w:rsidP="00A3464D">
            <w:pPr>
              <w:spacing w:before="80" w:after="80"/>
            </w:pPr>
            <w:r w:rsidRPr="00F43476">
              <w:t>Assessing progress &amp; performance of SBEADMR AMG</w:t>
            </w:r>
            <w:r>
              <w:t xml:space="preserve"> (20)</w:t>
            </w:r>
          </w:p>
        </w:tc>
        <w:tc>
          <w:tcPr>
            <w:tcW w:w="1798" w:type="dxa"/>
          </w:tcPr>
          <w:p w14:paraId="48CDF2A8" w14:textId="5EBD82A5" w:rsidR="00A3464D" w:rsidRPr="00CD4A72" w:rsidRDefault="00A3464D" w:rsidP="00A3464D">
            <w:pPr>
              <w:spacing w:before="80" w:after="80"/>
              <w:rPr>
                <w:rFonts w:cs="Times New Roman"/>
              </w:rPr>
            </w:pPr>
            <w:r>
              <w:rPr>
                <w:rFonts w:cs="Times New Roman"/>
              </w:rPr>
              <w:t>Tyler Beeton &amp; Dr. Tony Cheng</w:t>
            </w:r>
          </w:p>
        </w:tc>
      </w:tr>
      <w:tr w:rsidR="00952822" w14:paraId="29E0C52E" w14:textId="77777777" w:rsidTr="00547816">
        <w:tc>
          <w:tcPr>
            <w:tcW w:w="985" w:type="dxa"/>
          </w:tcPr>
          <w:p w14:paraId="0BDD588A" w14:textId="7BCE13D6" w:rsidR="00952822" w:rsidRDefault="00952822" w:rsidP="00A3464D">
            <w:pPr>
              <w:spacing w:before="80" w:after="80"/>
            </w:pPr>
            <w:r>
              <w:t>2:25</w:t>
            </w:r>
          </w:p>
        </w:tc>
        <w:tc>
          <w:tcPr>
            <w:tcW w:w="8007" w:type="dxa"/>
          </w:tcPr>
          <w:p w14:paraId="459A697E" w14:textId="3C4BB920" w:rsidR="00952822" w:rsidRPr="00F43476" w:rsidRDefault="00952822" w:rsidP="00A3464D">
            <w:pPr>
              <w:spacing w:before="80" w:after="80"/>
            </w:pPr>
            <w:r>
              <w:t>Questions &amp; Discussion</w:t>
            </w:r>
          </w:p>
        </w:tc>
        <w:tc>
          <w:tcPr>
            <w:tcW w:w="1798" w:type="dxa"/>
          </w:tcPr>
          <w:p w14:paraId="4FCDEBED" w14:textId="636A9E71" w:rsidR="00952822" w:rsidRDefault="00952822" w:rsidP="00A3464D">
            <w:pPr>
              <w:spacing w:before="80" w:after="80"/>
              <w:rPr>
                <w:rFonts w:cs="Times New Roman"/>
              </w:rPr>
            </w:pPr>
            <w:r>
              <w:rPr>
                <w:rFonts w:cs="Times New Roman"/>
              </w:rPr>
              <w:t>Science Team</w:t>
            </w:r>
          </w:p>
        </w:tc>
      </w:tr>
      <w:tr w:rsidR="00A3464D" w14:paraId="72845CC3" w14:textId="77777777" w:rsidTr="00547816">
        <w:tc>
          <w:tcPr>
            <w:tcW w:w="985" w:type="dxa"/>
          </w:tcPr>
          <w:p w14:paraId="3BE0BD4F" w14:textId="216F640B" w:rsidR="00A3464D" w:rsidRDefault="00A3464D" w:rsidP="00A3464D">
            <w:pPr>
              <w:spacing w:before="80" w:after="80"/>
            </w:pPr>
            <w:r>
              <w:t>2:35</w:t>
            </w:r>
          </w:p>
        </w:tc>
        <w:tc>
          <w:tcPr>
            <w:tcW w:w="8007" w:type="dxa"/>
          </w:tcPr>
          <w:p w14:paraId="37CB66E0" w14:textId="6F073713" w:rsidR="00A3464D" w:rsidRPr="00F43476" w:rsidRDefault="00A3464D" w:rsidP="00A3464D">
            <w:pPr>
              <w:spacing w:before="80" w:after="80"/>
            </w:pPr>
            <w:r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11367DCA" w14:textId="77777777" w:rsidR="00A3464D" w:rsidRDefault="00A3464D" w:rsidP="00A3464D">
            <w:pPr>
              <w:spacing w:before="80" w:after="80"/>
              <w:rPr>
                <w:rFonts w:cs="Times New Roman"/>
              </w:rPr>
            </w:pPr>
          </w:p>
        </w:tc>
      </w:tr>
      <w:tr w:rsidR="00A3464D" w14:paraId="4C2251E1" w14:textId="77777777" w:rsidTr="00547816">
        <w:tc>
          <w:tcPr>
            <w:tcW w:w="985" w:type="dxa"/>
          </w:tcPr>
          <w:p w14:paraId="77D09C98" w14:textId="79F2FF4B" w:rsidR="00A3464D" w:rsidRDefault="00A3464D" w:rsidP="00A3464D">
            <w:pPr>
              <w:spacing w:before="80" w:after="80"/>
            </w:pPr>
            <w:r>
              <w:t>2:50</w:t>
            </w:r>
          </w:p>
        </w:tc>
        <w:tc>
          <w:tcPr>
            <w:tcW w:w="8007" w:type="dxa"/>
          </w:tcPr>
          <w:p w14:paraId="19146A48" w14:textId="729CAB0D" w:rsidR="00A3464D" w:rsidRDefault="00A3464D" w:rsidP="00A3464D">
            <w:pPr>
              <w:spacing w:before="80" w:after="80"/>
              <w:rPr>
                <w:i/>
                <w:iCs/>
              </w:rPr>
            </w:pPr>
            <w:r>
              <w:t>SBEADMR</w:t>
            </w:r>
            <w:r w:rsidRPr="00F71A5E">
              <w:t xml:space="preserve"> AMG</w:t>
            </w:r>
            <w:r>
              <w:t xml:space="preserve"> Update</w:t>
            </w:r>
          </w:p>
        </w:tc>
        <w:sdt>
          <w:sdtPr>
            <w:rPr>
              <w:b/>
            </w:rPr>
            <w:id w:val="2026816375"/>
            <w:placeholder>
              <w:docPart w:val="DAB8D0D4B9E645F4B8115AFDD7650A77"/>
            </w:placeholder>
          </w:sdtPr>
          <w:sdtContent>
            <w:tc>
              <w:tcPr>
                <w:tcW w:w="1798" w:type="dxa"/>
              </w:tcPr>
              <w:p w14:paraId="3F3E17C2" w14:textId="533DA3CB" w:rsidR="00A3464D" w:rsidRDefault="00696041" w:rsidP="00A3464D">
                <w:pPr>
                  <w:spacing w:before="80" w:after="80"/>
                  <w:rPr>
                    <w:rFonts w:cs="Times New Roman"/>
                  </w:rPr>
                </w:pPr>
                <w:r w:rsidRPr="00696041">
                  <w:rPr>
                    <w:bCs/>
                  </w:rPr>
                  <w:t>Chris Jauhola</w:t>
                </w:r>
              </w:p>
            </w:tc>
          </w:sdtContent>
        </w:sdt>
      </w:tr>
      <w:tr w:rsidR="00A3464D" w14:paraId="3E8A86C4" w14:textId="77777777" w:rsidTr="00547816">
        <w:sdt>
          <w:sdtPr>
            <w:id w:val="-983781089"/>
            <w:placeholder>
              <w:docPart w:val="6413174D22A14027B644672C6A3E3A28"/>
            </w:placeholder>
          </w:sdtPr>
          <w:sdtContent>
            <w:tc>
              <w:tcPr>
                <w:tcW w:w="985" w:type="dxa"/>
              </w:tcPr>
              <w:p w14:paraId="7196E924" w14:textId="7C8C87B7" w:rsidR="00A3464D" w:rsidRDefault="00A3464D" w:rsidP="00A3464D">
                <w:pPr>
                  <w:spacing w:before="80" w:after="80"/>
                </w:pPr>
                <w:r>
                  <w:t>3:00</w:t>
                </w:r>
              </w:p>
            </w:tc>
          </w:sdtContent>
        </w:sdt>
        <w:sdt>
          <w:sdtPr>
            <w:id w:val="-70977129"/>
            <w:placeholder>
              <w:docPart w:val="08EC92D468BF4B61A7FBEED09FC0B310"/>
            </w:placeholder>
          </w:sdtPr>
          <w:sdtContent>
            <w:tc>
              <w:tcPr>
                <w:tcW w:w="8007" w:type="dxa"/>
              </w:tcPr>
              <w:p w14:paraId="457AF4B3" w14:textId="197ED696" w:rsidR="00A3464D" w:rsidRDefault="00A3464D" w:rsidP="00A3464D">
                <w:pPr>
                  <w:spacing w:before="80" w:after="80"/>
                </w:pPr>
                <w:r>
                  <w:t>Taylor Park AMG Update</w:t>
                </w:r>
              </w:p>
            </w:tc>
          </w:sdtContent>
        </w:sdt>
        <w:tc>
          <w:tcPr>
            <w:tcW w:w="1798" w:type="dxa"/>
          </w:tcPr>
          <w:p w14:paraId="190A6327" w14:textId="21E73D20" w:rsidR="00A3464D" w:rsidRDefault="00360742" w:rsidP="00A3464D">
            <w:pPr>
              <w:spacing w:before="80" w:after="80"/>
            </w:pPr>
            <w:r>
              <w:t>Courtney King</w:t>
            </w:r>
          </w:p>
        </w:tc>
      </w:tr>
      <w:tr w:rsidR="00A3464D" w14:paraId="7DA33A42" w14:textId="77777777" w:rsidTr="00547816">
        <w:tc>
          <w:tcPr>
            <w:tcW w:w="985" w:type="dxa"/>
          </w:tcPr>
          <w:p w14:paraId="43D43CE6" w14:textId="4B0CEEA1" w:rsidR="00A3464D" w:rsidRDefault="00A3464D" w:rsidP="00A3464D">
            <w:pPr>
              <w:spacing w:before="80" w:after="80"/>
            </w:pPr>
            <w:r>
              <w:t>3:10</w:t>
            </w:r>
          </w:p>
        </w:tc>
        <w:tc>
          <w:tcPr>
            <w:tcW w:w="8007" w:type="dxa"/>
          </w:tcPr>
          <w:p w14:paraId="40312F27" w14:textId="255F3A89" w:rsidR="00A3464D" w:rsidRDefault="00A3464D" w:rsidP="00A3464D">
            <w:pPr>
              <w:spacing w:before="80" w:after="80"/>
            </w:pPr>
            <w:r>
              <w:t xml:space="preserve">SBEADMR &amp; Taylor </w:t>
            </w:r>
            <w:r w:rsidR="00850D54">
              <w:t xml:space="preserve">Park </w:t>
            </w:r>
            <w:r>
              <w:t>Program of Work: FY202</w:t>
            </w:r>
            <w:r w:rsidR="00AB000E">
              <w:t>3</w:t>
            </w:r>
            <w:r>
              <w:t>, 202</w:t>
            </w:r>
            <w:r w:rsidR="00AB000E">
              <w:t>4</w:t>
            </w:r>
            <w:r>
              <w:t>, 202</w:t>
            </w:r>
            <w:r w:rsidR="00AB000E">
              <w:t>5</w:t>
            </w:r>
            <w:r>
              <w:t xml:space="preserve"> – Intro &amp; Explanation of Comment Period and Comment Map</w:t>
            </w:r>
          </w:p>
        </w:tc>
        <w:tc>
          <w:tcPr>
            <w:tcW w:w="1798" w:type="dxa"/>
          </w:tcPr>
          <w:p w14:paraId="06A3302E" w14:textId="77777777" w:rsidR="00E33E6B" w:rsidRDefault="00FD0B11" w:rsidP="00A3464D">
            <w:pPr>
              <w:spacing w:before="80" w:after="80"/>
            </w:pPr>
            <w:r>
              <w:t>Michael Salazar</w:t>
            </w:r>
            <w:r w:rsidR="00AE00A8">
              <w:t>,</w:t>
            </w:r>
          </w:p>
          <w:p w14:paraId="39EABEB7" w14:textId="5ABB9D0F" w:rsidR="00A3464D" w:rsidRDefault="00EE73F2" w:rsidP="00A3464D">
            <w:pPr>
              <w:spacing w:before="80" w:after="80"/>
            </w:pPr>
            <w:r>
              <w:t>Dave Carr,</w:t>
            </w:r>
            <w:r w:rsidR="00AE00A8">
              <w:t xml:space="preserve"> Lizandra Nieves-Rivera</w:t>
            </w:r>
          </w:p>
        </w:tc>
      </w:tr>
      <w:tr w:rsidR="00A3464D" w14:paraId="43B78875" w14:textId="77777777" w:rsidTr="00547816">
        <w:tc>
          <w:tcPr>
            <w:tcW w:w="985" w:type="dxa"/>
          </w:tcPr>
          <w:p w14:paraId="009A863E" w14:textId="2C9E5431" w:rsidR="00A3464D" w:rsidRDefault="00A3464D" w:rsidP="00A3464D">
            <w:pPr>
              <w:spacing w:before="80" w:after="80"/>
            </w:pPr>
            <w:r>
              <w:t>3:30</w:t>
            </w:r>
          </w:p>
        </w:tc>
        <w:tc>
          <w:tcPr>
            <w:tcW w:w="8007" w:type="dxa"/>
          </w:tcPr>
          <w:p w14:paraId="431C9E36" w14:textId="0578F6F6" w:rsidR="00A3464D" w:rsidRDefault="00A3464D" w:rsidP="00A3464D">
            <w:pPr>
              <w:spacing w:before="80" w:after="80"/>
            </w:pPr>
            <w:r>
              <w:t>Full Meeting Adjournment</w:t>
            </w:r>
            <w:r w:rsidR="00850D54">
              <w:t>; Transition to Breakout Sessions</w:t>
            </w:r>
          </w:p>
        </w:tc>
        <w:tc>
          <w:tcPr>
            <w:tcW w:w="1798" w:type="dxa"/>
          </w:tcPr>
          <w:p w14:paraId="3BEE6578" w14:textId="67D6D4F5" w:rsidR="00A3464D" w:rsidRDefault="00A3464D" w:rsidP="00A3464D">
            <w:pPr>
              <w:spacing w:before="80" w:after="80"/>
            </w:pPr>
            <w:r>
              <w:t>Susan Hansen</w:t>
            </w:r>
            <w:r w:rsidR="00AB000E">
              <w:t xml:space="preserve"> &amp; </w:t>
            </w:r>
            <w:r w:rsidR="00FD0B11">
              <w:t>Courtney King</w:t>
            </w:r>
          </w:p>
        </w:tc>
      </w:tr>
      <w:tr w:rsidR="00A3464D" w14:paraId="24DCEE46" w14:textId="77777777" w:rsidTr="00547816">
        <w:tc>
          <w:tcPr>
            <w:tcW w:w="985" w:type="dxa"/>
          </w:tcPr>
          <w:p w14:paraId="73A1B26F" w14:textId="66661D07" w:rsidR="00A3464D" w:rsidRDefault="00A3464D" w:rsidP="00A3464D">
            <w:pPr>
              <w:spacing w:before="80" w:after="80"/>
            </w:pPr>
            <w:r>
              <w:t>3:</w:t>
            </w:r>
            <w:r w:rsidR="00850D54">
              <w:t>35</w:t>
            </w:r>
          </w:p>
        </w:tc>
        <w:tc>
          <w:tcPr>
            <w:tcW w:w="8007" w:type="dxa"/>
          </w:tcPr>
          <w:p w14:paraId="05220A5A" w14:textId="77777777" w:rsidR="00A3464D" w:rsidRPr="00E07E2D" w:rsidRDefault="00A3464D" w:rsidP="00A3464D">
            <w:pPr>
              <w:spacing w:before="80" w:after="80"/>
              <w:rPr>
                <w:i/>
                <w:iCs/>
              </w:rPr>
            </w:pPr>
            <w:r w:rsidRPr="00E07E2D">
              <w:rPr>
                <w:i/>
                <w:iCs/>
              </w:rPr>
              <w:t>Zone Breakout Sessions:</w:t>
            </w:r>
          </w:p>
          <w:p w14:paraId="05F3C763" w14:textId="7222E308" w:rsidR="00A3464D" w:rsidRDefault="00A3464D" w:rsidP="00A3464D">
            <w:pPr>
              <w:spacing w:before="80" w:after="80"/>
            </w:pPr>
            <w:r>
              <w:t xml:space="preserve">East Zone (Gunnison Ranger District; </w:t>
            </w:r>
            <w:sdt>
              <w:sdtPr>
                <w:id w:val="-1591379005"/>
                <w:placeholder>
                  <w:docPart w:val="5274F5C0113A44DA9DBCD4A08CD11FFF"/>
                </w:placeholder>
              </w:sdtPr>
              <w:sdtContent>
                <w:r w:rsidR="00AB000E">
                  <w:t xml:space="preserve">Lauren Rupiper, </w:t>
                </w:r>
                <w:r>
                  <w:t>Arthur Haines, David Carr &amp; District Staff</w:t>
                </w:r>
              </w:sdtContent>
            </w:sdt>
            <w:r>
              <w:t>)</w:t>
            </w:r>
            <w:r w:rsidR="00B10BDA">
              <w:t xml:space="preserve"> – </w:t>
            </w:r>
            <w:r w:rsidR="00B10BDA" w:rsidRPr="00B10BDA">
              <w:rPr>
                <w:b/>
              </w:rPr>
              <w:t xml:space="preserve">UC North Ballroom or </w:t>
            </w:r>
            <w:hyperlink r:id="rId13" w:history="1">
              <w:r w:rsidR="00B10BDA" w:rsidRPr="00B10BDA">
                <w:rPr>
                  <w:rStyle w:val="Hyperlink"/>
                  <w:b/>
                </w:rPr>
                <w:t>Zoom Link</w:t>
              </w:r>
            </w:hyperlink>
          </w:p>
          <w:p w14:paraId="7434C647" w14:textId="424320AC" w:rsidR="00A3464D" w:rsidRDefault="00A3464D" w:rsidP="00A3464D">
            <w:pPr>
              <w:spacing w:before="80" w:after="80"/>
            </w:pPr>
            <w:r>
              <w:t xml:space="preserve">North Zone (Paonia and Grand Valley Ranger Districts; Christie LaDue, </w:t>
            </w:r>
            <w:r w:rsidR="00AB000E">
              <w:t>Dustin Wheeler,</w:t>
            </w:r>
            <w:r>
              <w:t xml:space="preserve"> &amp; District Staff)</w:t>
            </w:r>
            <w:r w:rsidR="00B10BDA">
              <w:t xml:space="preserve"> – </w:t>
            </w:r>
            <w:r w:rsidR="00B10BDA" w:rsidRPr="00B10BDA">
              <w:rPr>
                <w:b/>
              </w:rPr>
              <w:t xml:space="preserve">UC North Conference Room or </w:t>
            </w:r>
            <w:hyperlink r:id="rId14" w:history="1">
              <w:r w:rsidR="00B10BDA" w:rsidRPr="00B10BDA">
                <w:rPr>
                  <w:rStyle w:val="Hyperlink"/>
                  <w:b/>
                </w:rPr>
                <w:t>Zoom Link</w:t>
              </w:r>
            </w:hyperlink>
          </w:p>
          <w:p w14:paraId="1D4734C7" w14:textId="66FCDEDB" w:rsidR="00A3464D" w:rsidRDefault="00A3464D" w:rsidP="00A3464D">
            <w:pPr>
              <w:spacing w:before="80" w:after="80"/>
            </w:pPr>
            <w:r>
              <w:t xml:space="preserve">West Zone (Ouray and Norwood Ranger Districts; </w:t>
            </w:r>
            <w:r w:rsidR="00AB000E">
              <w:t>Ian Reiling</w:t>
            </w:r>
            <w:r>
              <w:t>, Eric Brantingham &amp; District Staff)</w:t>
            </w:r>
            <w:r w:rsidR="00B10BDA">
              <w:t xml:space="preserve"> – </w:t>
            </w:r>
            <w:r w:rsidR="00B10BDA" w:rsidRPr="00B10BDA">
              <w:rPr>
                <w:b/>
              </w:rPr>
              <w:t xml:space="preserve">UC South Conference Room or </w:t>
            </w:r>
            <w:hyperlink r:id="rId15" w:history="1">
              <w:r w:rsidR="00B10BDA" w:rsidRPr="00B10BDA">
                <w:rPr>
                  <w:rStyle w:val="Hyperlink"/>
                  <w:b/>
                </w:rPr>
                <w:t>Zoom Link</w:t>
              </w:r>
            </w:hyperlink>
          </w:p>
        </w:tc>
        <w:tc>
          <w:tcPr>
            <w:tcW w:w="1798" w:type="dxa"/>
          </w:tcPr>
          <w:p w14:paraId="5F28121D" w14:textId="77777777" w:rsidR="00A3464D" w:rsidRDefault="00A3464D" w:rsidP="00A3464D">
            <w:pPr>
              <w:spacing w:before="80" w:after="80"/>
            </w:pPr>
            <w:r>
              <w:t>Facilitated by:</w:t>
            </w:r>
          </w:p>
          <w:p w14:paraId="4FC071DC" w14:textId="60041681" w:rsidR="00A3464D" w:rsidRDefault="00A3464D" w:rsidP="00A3464D">
            <w:pPr>
              <w:spacing w:before="80" w:after="80"/>
            </w:pPr>
            <w:r>
              <w:t xml:space="preserve">Susan Hansen, </w:t>
            </w:r>
            <w:r w:rsidR="00360742">
              <w:t>Courtney King</w:t>
            </w:r>
            <w:r>
              <w:t>,</w:t>
            </w:r>
            <w:r w:rsidR="00FD0B11">
              <w:t xml:space="preserve"> Paul Rivera</w:t>
            </w:r>
          </w:p>
        </w:tc>
      </w:tr>
      <w:tr w:rsidR="00A3464D" w14:paraId="1633E14A" w14:textId="77777777" w:rsidTr="00547816">
        <w:tc>
          <w:tcPr>
            <w:tcW w:w="985" w:type="dxa"/>
          </w:tcPr>
          <w:p w14:paraId="1D4E7504" w14:textId="00A83882" w:rsidR="00A3464D" w:rsidRDefault="00A3464D" w:rsidP="00A3464D">
            <w:pPr>
              <w:spacing w:before="80" w:after="80"/>
            </w:pPr>
            <w:r>
              <w:t>4:30</w:t>
            </w:r>
          </w:p>
        </w:tc>
        <w:tc>
          <w:tcPr>
            <w:tcW w:w="8007" w:type="dxa"/>
          </w:tcPr>
          <w:p w14:paraId="65EBCD8D" w14:textId="194DFB29" w:rsidR="00A3464D" w:rsidRPr="00E07E2D" w:rsidRDefault="00A3464D" w:rsidP="00A3464D">
            <w:pPr>
              <w:spacing w:before="80" w:after="80"/>
              <w:rPr>
                <w:i/>
                <w:iCs/>
              </w:rPr>
            </w:pPr>
            <w:r>
              <w:t>End of Breakout Sessions</w:t>
            </w:r>
          </w:p>
        </w:tc>
        <w:tc>
          <w:tcPr>
            <w:tcW w:w="1798" w:type="dxa"/>
          </w:tcPr>
          <w:p w14:paraId="223995C8" w14:textId="77777777" w:rsidR="00A3464D" w:rsidRDefault="00A3464D" w:rsidP="00A3464D">
            <w:pPr>
              <w:spacing w:before="80" w:after="80"/>
            </w:pPr>
          </w:p>
        </w:tc>
      </w:tr>
    </w:tbl>
    <w:p w14:paraId="1C74EED9" w14:textId="77777777" w:rsidR="00BA1B54" w:rsidRDefault="00BA1B54" w:rsidP="008E5CA5">
      <w:pPr>
        <w:spacing w:before="0" w:after="0"/>
        <w:rPr>
          <w:b/>
          <w:i/>
        </w:rPr>
      </w:pPr>
    </w:p>
    <w:p w14:paraId="41716139" w14:textId="09F1635B" w:rsidR="004A77A7" w:rsidRPr="00BA1B54" w:rsidRDefault="004A77A7" w:rsidP="00E72180">
      <w:pPr>
        <w:spacing w:before="0" w:after="200" w:line="276" w:lineRule="auto"/>
        <w:rPr>
          <w:b/>
          <w:sz w:val="24"/>
          <w:szCs w:val="24"/>
        </w:rPr>
      </w:pPr>
    </w:p>
    <w:sectPr w:rsidR="004A77A7" w:rsidRPr="00BA1B54">
      <w:footerReference w:type="defaul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AB23" w14:textId="77777777" w:rsidR="0056684F" w:rsidRDefault="0056684F">
      <w:r>
        <w:separator/>
      </w:r>
    </w:p>
  </w:endnote>
  <w:endnote w:type="continuationSeparator" w:id="0">
    <w:p w14:paraId="360B0BED" w14:textId="77777777" w:rsidR="0056684F" w:rsidRDefault="0056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F35" w14:textId="18AECACA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10B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B33D1" w14:textId="77777777" w:rsidR="0056684F" w:rsidRDefault="0056684F">
      <w:r>
        <w:separator/>
      </w:r>
    </w:p>
  </w:footnote>
  <w:footnote w:type="continuationSeparator" w:id="0">
    <w:p w14:paraId="1D8998BD" w14:textId="77777777" w:rsidR="0056684F" w:rsidRDefault="00566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674038">
    <w:abstractNumId w:val="6"/>
  </w:num>
  <w:num w:numId="2" w16cid:durableId="174727928">
    <w:abstractNumId w:val="9"/>
  </w:num>
  <w:num w:numId="3" w16cid:durableId="230121959">
    <w:abstractNumId w:val="2"/>
  </w:num>
  <w:num w:numId="4" w16cid:durableId="231044220">
    <w:abstractNumId w:val="0"/>
  </w:num>
  <w:num w:numId="5" w16cid:durableId="1080830083">
    <w:abstractNumId w:val="3"/>
  </w:num>
  <w:num w:numId="6" w16cid:durableId="1553346204">
    <w:abstractNumId w:val="1"/>
  </w:num>
  <w:num w:numId="7" w16cid:durableId="1115909226">
    <w:abstractNumId w:val="10"/>
  </w:num>
  <w:num w:numId="8" w16cid:durableId="171726976">
    <w:abstractNumId w:val="5"/>
  </w:num>
  <w:num w:numId="9" w16cid:durableId="820847307">
    <w:abstractNumId w:val="8"/>
  </w:num>
  <w:num w:numId="10" w16cid:durableId="1890412397">
    <w:abstractNumId w:val="7"/>
  </w:num>
  <w:num w:numId="11" w16cid:durableId="291087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0AEF"/>
    <w:rsid w:val="000027AF"/>
    <w:rsid w:val="00005F8E"/>
    <w:rsid w:val="000077F2"/>
    <w:rsid w:val="00021327"/>
    <w:rsid w:val="00030941"/>
    <w:rsid w:val="000413A9"/>
    <w:rsid w:val="00046CE4"/>
    <w:rsid w:val="00053976"/>
    <w:rsid w:val="00075D29"/>
    <w:rsid w:val="00082317"/>
    <w:rsid w:val="0008413F"/>
    <w:rsid w:val="00085B61"/>
    <w:rsid w:val="000976A1"/>
    <w:rsid w:val="000B66BD"/>
    <w:rsid w:val="000D5615"/>
    <w:rsid w:val="000D5CD0"/>
    <w:rsid w:val="000E25FD"/>
    <w:rsid w:val="000E371F"/>
    <w:rsid w:val="000E73C1"/>
    <w:rsid w:val="000F75D0"/>
    <w:rsid w:val="00101E94"/>
    <w:rsid w:val="00104B5D"/>
    <w:rsid w:val="00105628"/>
    <w:rsid w:val="00111719"/>
    <w:rsid w:val="00115EA8"/>
    <w:rsid w:val="001202F5"/>
    <w:rsid w:val="00134708"/>
    <w:rsid w:val="00154BDB"/>
    <w:rsid w:val="00161D0D"/>
    <w:rsid w:val="001629F6"/>
    <w:rsid w:val="00180EF6"/>
    <w:rsid w:val="00180F30"/>
    <w:rsid w:val="0018277F"/>
    <w:rsid w:val="00194EEA"/>
    <w:rsid w:val="001A1ADF"/>
    <w:rsid w:val="001B5F2F"/>
    <w:rsid w:val="001D05D2"/>
    <w:rsid w:val="001E1730"/>
    <w:rsid w:val="001E33B2"/>
    <w:rsid w:val="001F4A5E"/>
    <w:rsid w:val="001F6772"/>
    <w:rsid w:val="0020226B"/>
    <w:rsid w:val="00203499"/>
    <w:rsid w:val="002219A9"/>
    <w:rsid w:val="00244D21"/>
    <w:rsid w:val="00245807"/>
    <w:rsid w:val="00253020"/>
    <w:rsid w:val="00255DF2"/>
    <w:rsid w:val="002802E0"/>
    <w:rsid w:val="0028444C"/>
    <w:rsid w:val="00284B42"/>
    <w:rsid w:val="00285B59"/>
    <w:rsid w:val="00285D61"/>
    <w:rsid w:val="002A0379"/>
    <w:rsid w:val="002A29FE"/>
    <w:rsid w:val="002A52D2"/>
    <w:rsid w:val="002B2D73"/>
    <w:rsid w:val="002B5969"/>
    <w:rsid w:val="002B6ACF"/>
    <w:rsid w:val="002C44EF"/>
    <w:rsid w:val="002D1DCE"/>
    <w:rsid w:val="002D5582"/>
    <w:rsid w:val="002E4945"/>
    <w:rsid w:val="002F0BCD"/>
    <w:rsid w:val="003003C1"/>
    <w:rsid w:val="00306C29"/>
    <w:rsid w:val="00321073"/>
    <w:rsid w:val="0032155B"/>
    <w:rsid w:val="0033091F"/>
    <w:rsid w:val="0033628B"/>
    <w:rsid w:val="00341761"/>
    <w:rsid w:val="00345279"/>
    <w:rsid w:val="00360742"/>
    <w:rsid w:val="003672B8"/>
    <w:rsid w:val="0037026F"/>
    <w:rsid w:val="00372215"/>
    <w:rsid w:val="003741DF"/>
    <w:rsid w:val="00377305"/>
    <w:rsid w:val="00382531"/>
    <w:rsid w:val="00384D0F"/>
    <w:rsid w:val="003918C0"/>
    <w:rsid w:val="00392060"/>
    <w:rsid w:val="00392FCF"/>
    <w:rsid w:val="003A60DD"/>
    <w:rsid w:val="003B63B0"/>
    <w:rsid w:val="003C217F"/>
    <w:rsid w:val="003C59A6"/>
    <w:rsid w:val="003C6CF1"/>
    <w:rsid w:val="003D0734"/>
    <w:rsid w:val="003D210A"/>
    <w:rsid w:val="003D4685"/>
    <w:rsid w:val="003D64E1"/>
    <w:rsid w:val="003D7C64"/>
    <w:rsid w:val="003E3E67"/>
    <w:rsid w:val="003E6B76"/>
    <w:rsid w:val="003F2256"/>
    <w:rsid w:val="0040779A"/>
    <w:rsid w:val="00426614"/>
    <w:rsid w:val="00426667"/>
    <w:rsid w:val="004307BC"/>
    <w:rsid w:val="00434B24"/>
    <w:rsid w:val="00446E0C"/>
    <w:rsid w:val="00451630"/>
    <w:rsid w:val="004574B2"/>
    <w:rsid w:val="00466DB9"/>
    <w:rsid w:val="0047035D"/>
    <w:rsid w:val="004720FD"/>
    <w:rsid w:val="00476246"/>
    <w:rsid w:val="004804CC"/>
    <w:rsid w:val="00480FDE"/>
    <w:rsid w:val="004A2F56"/>
    <w:rsid w:val="004A77A7"/>
    <w:rsid w:val="004B45BC"/>
    <w:rsid w:val="004B6659"/>
    <w:rsid w:val="004C009F"/>
    <w:rsid w:val="004C5E81"/>
    <w:rsid w:val="004C7983"/>
    <w:rsid w:val="004E01F5"/>
    <w:rsid w:val="004E1A25"/>
    <w:rsid w:val="004E62BC"/>
    <w:rsid w:val="005007A4"/>
    <w:rsid w:val="0051686D"/>
    <w:rsid w:val="0052171E"/>
    <w:rsid w:val="005218B7"/>
    <w:rsid w:val="00525FA4"/>
    <w:rsid w:val="005265A0"/>
    <w:rsid w:val="0053248D"/>
    <w:rsid w:val="00532A6E"/>
    <w:rsid w:val="00535473"/>
    <w:rsid w:val="005416CB"/>
    <w:rsid w:val="00544C15"/>
    <w:rsid w:val="00545AFE"/>
    <w:rsid w:val="00547816"/>
    <w:rsid w:val="00550464"/>
    <w:rsid w:val="00560292"/>
    <w:rsid w:val="00560D2D"/>
    <w:rsid w:val="00562F66"/>
    <w:rsid w:val="0056684F"/>
    <w:rsid w:val="00566DF3"/>
    <w:rsid w:val="0058304C"/>
    <w:rsid w:val="005867FF"/>
    <w:rsid w:val="00594206"/>
    <w:rsid w:val="005C2712"/>
    <w:rsid w:val="005D3FD7"/>
    <w:rsid w:val="005D7320"/>
    <w:rsid w:val="005E6DB1"/>
    <w:rsid w:val="00600310"/>
    <w:rsid w:val="00600EAF"/>
    <w:rsid w:val="0060637B"/>
    <w:rsid w:val="006133A0"/>
    <w:rsid w:val="00615921"/>
    <w:rsid w:val="006220EE"/>
    <w:rsid w:val="00625B2D"/>
    <w:rsid w:val="00632286"/>
    <w:rsid w:val="00633577"/>
    <w:rsid w:val="00633B9C"/>
    <w:rsid w:val="006426CD"/>
    <w:rsid w:val="00646A91"/>
    <w:rsid w:val="00650377"/>
    <w:rsid w:val="006558B5"/>
    <w:rsid w:val="00655E67"/>
    <w:rsid w:val="00674AF2"/>
    <w:rsid w:val="00674DA7"/>
    <w:rsid w:val="006820EA"/>
    <w:rsid w:val="006868D6"/>
    <w:rsid w:val="00691BAD"/>
    <w:rsid w:val="00694592"/>
    <w:rsid w:val="00696041"/>
    <w:rsid w:val="006A3343"/>
    <w:rsid w:val="006A44FC"/>
    <w:rsid w:val="006A64C2"/>
    <w:rsid w:val="006B6CA6"/>
    <w:rsid w:val="006D1C57"/>
    <w:rsid w:val="006D61B7"/>
    <w:rsid w:val="006F7608"/>
    <w:rsid w:val="006F78E1"/>
    <w:rsid w:val="007022CA"/>
    <w:rsid w:val="00703DE2"/>
    <w:rsid w:val="0071191D"/>
    <w:rsid w:val="00714C6F"/>
    <w:rsid w:val="00716F3D"/>
    <w:rsid w:val="00722B76"/>
    <w:rsid w:val="0072409B"/>
    <w:rsid w:val="0073112B"/>
    <w:rsid w:val="00732BB5"/>
    <w:rsid w:val="00740810"/>
    <w:rsid w:val="00747777"/>
    <w:rsid w:val="00751ECE"/>
    <w:rsid w:val="00753062"/>
    <w:rsid w:val="00755667"/>
    <w:rsid w:val="00756E53"/>
    <w:rsid w:val="00764709"/>
    <w:rsid w:val="007702C2"/>
    <w:rsid w:val="00781D57"/>
    <w:rsid w:val="00791EFA"/>
    <w:rsid w:val="00794293"/>
    <w:rsid w:val="007A289A"/>
    <w:rsid w:val="007A7193"/>
    <w:rsid w:val="007B3A2E"/>
    <w:rsid w:val="007B7C43"/>
    <w:rsid w:val="007C0ACA"/>
    <w:rsid w:val="007C0FD1"/>
    <w:rsid w:val="007C3B8E"/>
    <w:rsid w:val="007C511A"/>
    <w:rsid w:val="007C6E2A"/>
    <w:rsid w:val="007D05B8"/>
    <w:rsid w:val="007D2B49"/>
    <w:rsid w:val="007E153E"/>
    <w:rsid w:val="007E6BB5"/>
    <w:rsid w:val="007F165D"/>
    <w:rsid w:val="007F4ABA"/>
    <w:rsid w:val="008002B8"/>
    <w:rsid w:val="008013D1"/>
    <w:rsid w:val="00804FE7"/>
    <w:rsid w:val="008058D8"/>
    <w:rsid w:val="00805D80"/>
    <w:rsid w:val="00815BBA"/>
    <w:rsid w:val="00817179"/>
    <w:rsid w:val="008205D9"/>
    <w:rsid w:val="00823AFF"/>
    <w:rsid w:val="008245E7"/>
    <w:rsid w:val="00825068"/>
    <w:rsid w:val="00827199"/>
    <w:rsid w:val="00830D97"/>
    <w:rsid w:val="00835697"/>
    <w:rsid w:val="0084388C"/>
    <w:rsid w:val="00843A58"/>
    <w:rsid w:val="0085093F"/>
    <w:rsid w:val="00850D54"/>
    <w:rsid w:val="00854C01"/>
    <w:rsid w:val="0088422B"/>
    <w:rsid w:val="00887A08"/>
    <w:rsid w:val="00891CE4"/>
    <w:rsid w:val="00894B51"/>
    <w:rsid w:val="00895F85"/>
    <w:rsid w:val="008B7D4F"/>
    <w:rsid w:val="008D1608"/>
    <w:rsid w:val="008D18C4"/>
    <w:rsid w:val="008E5CA5"/>
    <w:rsid w:val="008F29AB"/>
    <w:rsid w:val="008F4141"/>
    <w:rsid w:val="008F4CC5"/>
    <w:rsid w:val="00917EEA"/>
    <w:rsid w:val="00935278"/>
    <w:rsid w:val="0093603E"/>
    <w:rsid w:val="00936491"/>
    <w:rsid w:val="00937E67"/>
    <w:rsid w:val="0094142F"/>
    <w:rsid w:val="0094379C"/>
    <w:rsid w:val="00952822"/>
    <w:rsid w:val="00967798"/>
    <w:rsid w:val="00972C74"/>
    <w:rsid w:val="00973F69"/>
    <w:rsid w:val="009744CC"/>
    <w:rsid w:val="009769C4"/>
    <w:rsid w:val="00981028"/>
    <w:rsid w:val="009946B8"/>
    <w:rsid w:val="009969F3"/>
    <w:rsid w:val="009B02FF"/>
    <w:rsid w:val="009B309D"/>
    <w:rsid w:val="009B5FC8"/>
    <w:rsid w:val="009C62A5"/>
    <w:rsid w:val="009D46F6"/>
    <w:rsid w:val="009D50E3"/>
    <w:rsid w:val="00A018C1"/>
    <w:rsid w:val="00A0714A"/>
    <w:rsid w:val="00A1077E"/>
    <w:rsid w:val="00A11708"/>
    <w:rsid w:val="00A17AE4"/>
    <w:rsid w:val="00A3464D"/>
    <w:rsid w:val="00A549B4"/>
    <w:rsid w:val="00A55696"/>
    <w:rsid w:val="00A57EAE"/>
    <w:rsid w:val="00A67A06"/>
    <w:rsid w:val="00A71E93"/>
    <w:rsid w:val="00A728FF"/>
    <w:rsid w:val="00AB000E"/>
    <w:rsid w:val="00AC4152"/>
    <w:rsid w:val="00AC7EF0"/>
    <w:rsid w:val="00AE00A8"/>
    <w:rsid w:val="00AE4465"/>
    <w:rsid w:val="00AF0F14"/>
    <w:rsid w:val="00B00C9C"/>
    <w:rsid w:val="00B01F26"/>
    <w:rsid w:val="00B10BDA"/>
    <w:rsid w:val="00B16A4D"/>
    <w:rsid w:val="00B4719E"/>
    <w:rsid w:val="00B53061"/>
    <w:rsid w:val="00B73334"/>
    <w:rsid w:val="00B92B2C"/>
    <w:rsid w:val="00BA1B54"/>
    <w:rsid w:val="00BA255E"/>
    <w:rsid w:val="00BA3BB8"/>
    <w:rsid w:val="00BC487F"/>
    <w:rsid w:val="00BF4D4A"/>
    <w:rsid w:val="00BF5400"/>
    <w:rsid w:val="00BF5AE9"/>
    <w:rsid w:val="00C01C4E"/>
    <w:rsid w:val="00C050C0"/>
    <w:rsid w:val="00C056FA"/>
    <w:rsid w:val="00C31750"/>
    <w:rsid w:val="00C5440B"/>
    <w:rsid w:val="00C620C3"/>
    <w:rsid w:val="00C6296B"/>
    <w:rsid w:val="00C64347"/>
    <w:rsid w:val="00C7091D"/>
    <w:rsid w:val="00C74BDE"/>
    <w:rsid w:val="00C75BF0"/>
    <w:rsid w:val="00C77227"/>
    <w:rsid w:val="00C94C6B"/>
    <w:rsid w:val="00C95B28"/>
    <w:rsid w:val="00CA1FC2"/>
    <w:rsid w:val="00CA52EC"/>
    <w:rsid w:val="00CB0CF6"/>
    <w:rsid w:val="00CB3F37"/>
    <w:rsid w:val="00CB4B1E"/>
    <w:rsid w:val="00CB6E3C"/>
    <w:rsid w:val="00CC35E3"/>
    <w:rsid w:val="00CD4A72"/>
    <w:rsid w:val="00CD7018"/>
    <w:rsid w:val="00CD71BE"/>
    <w:rsid w:val="00CF76CD"/>
    <w:rsid w:val="00D07D34"/>
    <w:rsid w:val="00D10974"/>
    <w:rsid w:val="00D17E09"/>
    <w:rsid w:val="00D24768"/>
    <w:rsid w:val="00D47185"/>
    <w:rsid w:val="00D61ED8"/>
    <w:rsid w:val="00D724AB"/>
    <w:rsid w:val="00D77444"/>
    <w:rsid w:val="00D77E27"/>
    <w:rsid w:val="00D801ED"/>
    <w:rsid w:val="00D94BA6"/>
    <w:rsid w:val="00D96ACF"/>
    <w:rsid w:val="00DA2039"/>
    <w:rsid w:val="00DA608F"/>
    <w:rsid w:val="00DA7008"/>
    <w:rsid w:val="00DB1DC2"/>
    <w:rsid w:val="00DD145D"/>
    <w:rsid w:val="00DE41CB"/>
    <w:rsid w:val="00DE4C23"/>
    <w:rsid w:val="00DE71D8"/>
    <w:rsid w:val="00DE75E8"/>
    <w:rsid w:val="00DF0C41"/>
    <w:rsid w:val="00DF57B5"/>
    <w:rsid w:val="00DF6998"/>
    <w:rsid w:val="00E04EAE"/>
    <w:rsid w:val="00E07E2D"/>
    <w:rsid w:val="00E14291"/>
    <w:rsid w:val="00E21A25"/>
    <w:rsid w:val="00E2312D"/>
    <w:rsid w:val="00E25B41"/>
    <w:rsid w:val="00E33E6B"/>
    <w:rsid w:val="00E42C35"/>
    <w:rsid w:val="00E4598A"/>
    <w:rsid w:val="00E52A1F"/>
    <w:rsid w:val="00E52EA1"/>
    <w:rsid w:val="00E5591C"/>
    <w:rsid w:val="00E70122"/>
    <w:rsid w:val="00E72180"/>
    <w:rsid w:val="00E83E1A"/>
    <w:rsid w:val="00E901E6"/>
    <w:rsid w:val="00EA4078"/>
    <w:rsid w:val="00EA6C4C"/>
    <w:rsid w:val="00EB5F29"/>
    <w:rsid w:val="00EC4509"/>
    <w:rsid w:val="00EC4F0D"/>
    <w:rsid w:val="00ED34AF"/>
    <w:rsid w:val="00EE4CFA"/>
    <w:rsid w:val="00EE73F2"/>
    <w:rsid w:val="00EF08E5"/>
    <w:rsid w:val="00EF54FE"/>
    <w:rsid w:val="00F0678B"/>
    <w:rsid w:val="00F06D1E"/>
    <w:rsid w:val="00F108AF"/>
    <w:rsid w:val="00F14A64"/>
    <w:rsid w:val="00F308EC"/>
    <w:rsid w:val="00F4000E"/>
    <w:rsid w:val="00F42D3D"/>
    <w:rsid w:val="00F43476"/>
    <w:rsid w:val="00F44B3A"/>
    <w:rsid w:val="00F45B12"/>
    <w:rsid w:val="00F45BEC"/>
    <w:rsid w:val="00F47D89"/>
    <w:rsid w:val="00F508BA"/>
    <w:rsid w:val="00F5146F"/>
    <w:rsid w:val="00F52413"/>
    <w:rsid w:val="00F56DD5"/>
    <w:rsid w:val="00F71A5E"/>
    <w:rsid w:val="00F94349"/>
    <w:rsid w:val="00F95DB0"/>
    <w:rsid w:val="00FA70BB"/>
    <w:rsid w:val="00FB1E80"/>
    <w:rsid w:val="00FB3DD0"/>
    <w:rsid w:val="00FD0B11"/>
    <w:rsid w:val="00FD3A09"/>
    <w:rsid w:val="00FD5F36"/>
    <w:rsid w:val="00FE6618"/>
    <w:rsid w:val="00FE7211"/>
    <w:rsid w:val="00F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A608F"/>
    <w:rPr>
      <w:color w:val="8E58B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0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5BBA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stern.zoom.us/j/97463071985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estern.zoom.us/j/9554903717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stern.zoom.us/j/9554903717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estern.zoom.us/j/92430008344" TargetMode="External"/><Relationship Id="rId10" Type="http://schemas.openxmlformats.org/officeDocument/2006/relationships/image" Target="media/image10.w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yperlink" Target="https://western.zoom.us/j/9946271548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53A6E1E3A02443ED93315859180DE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7B0A-F83E-41E3-A7B0-C339F4F64022}"/>
      </w:docPartPr>
      <w:docPartBody>
        <w:p w:rsidR="00C869FE" w:rsidRDefault="00B1462F" w:rsidP="00B1462F">
          <w:pPr>
            <w:pStyle w:val="53A6E1E3A02443ED93315859180DEEC7"/>
          </w:pPr>
          <w:r>
            <w:t>[Time]</w:t>
          </w:r>
        </w:p>
      </w:docPartBody>
    </w:docPart>
    <w:docPart>
      <w:docPartPr>
        <w:name w:val="4302D281FD9845598181CC16C2049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A162F-BF77-492B-98B6-BE82DEA8E19E}"/>
      </w:docPartPr>
      <w:docPartBody>
        <w:p w:rsidR="00C869FE" w:rsidRDefault="00B1462F" w:rsidP="00B1462F">
          <w:pPr>
            <w:pStyle w:val="4302D281FD9845598181CC16C204942B"/>
          </w:pPr>
          <w:r>
            <w:t>Vote on new Secretary</w:t>
          </w:r>
        </w:p>
      </w:docPartBody>
    </w:docPart>
    <w:docPart>
      <w:docPartPr>
        <w:name w:val="DAB8D0D4B9E645F4B8115AFDD7650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82BC9-5ED9-4688-88BE-9B95A0454CE0}"/>
      </w:docPartPr>
      <w:docPartBody>
        <w:p w:rsidR="001C35D1" w:rsidRDefault="00FC3686" w:rsidP="00FC3686">
          <w:pPr>
            <w:pStyle w:val="DAB8D0D4B9E645F4B8115AFDD7650A77"/>
          </w:pPr>
          <w:r>
            <w:t>[Owner]</w:t>
          </w:r>
        </w:p>
      </w:docPartBody>
    </w:docPart>
    <w:docPart>
      <w:docPartPr>
        <w:name w:val="6413174D22A14027B644672C6A3E3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63A15-9CE2-405B-A818-4DA79752D00B}"/>
      </w:docPartPr>
      <w:docPartBody>
        <w:p w:rsidR="001C35D1" w:rsidRDefault="00FC3686" w:rsidP="00FC3686">
          <w:pPr>
            <w:pStyle w:val="6413174D22A14027B644672C6A3E3A28"/>
          </w:pPr>
          <w:r>
            <w:t>[Time]</w:t>
          </w:r>
        </w:p>
      </w:docPartBody>
    </w:docPart>
    <w:docPart>
      <w:docPartPr>
        <w:name w:val="08EC92D468BF4B61A7FBEED09FC0B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50620-511B-4B6D-AD88-D158C5035840}"/>
      </w:docPartPr>
      <w:docPartBody>
        <w:p w:rsidR="001C35D1" w:rsidRDefault="00FC3686" w:rsidP="00FC3686">
          <w:pPr>
            <w:pStyle w:val="08EC92D468BF4B61A7FBEED09FC0B310"/>
          </w:pPr>
          <w:r>
            <w:t>Old business and approval of last meeting’s minutes</w:t>
          </w:r>
        </w:p>
      </w:docPartBody>
    </w:docPart>
    <w:docPart>
      <w:docPartPr>
        <w:name w:val="5274F5C0113A44DA9DBCD4A08CD11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BF7DC-CB93-46A9-AC6E-15AE7370FD50}"/>
      </w:docPartPr>
      <w:docPartBody>
        <w:p w:rsidR="001C35D1" w:rsidRDefault="00FC3686" w:rsidP="00FC3686">
          <w:pPr>
            <w:pStyle w:val="5274F5C0113A44DA9DBCD4A08CD11FFF"/>
          </w:pPr>
          <w:r>
            <w:t>[Owner]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C1C3A"/>
    <w:rsid w:val="000D14C4"/>
    <w:rsid w:val="000D4F70"/>
    <w:rsid w:val="000E3473"/>
    <w:rsid w:val="00182B0F"/>
    <w:rsid w:val="00194CEE"/>
    <w:rsid w:val="001A56F8"/>
    <w:rsid w:val="001C35D1"/>
    <w:rsid w:val="001C5433"/>
    <w:rsid w:val="001D5318"/>
    <w:rsid w:val="001D7F82"/>
    <w:rsid w:val="001E3302"/>
    <w:rsid w:val="001F04DF"/>
    <w:rsid w:val="00200238"/>
    <w:rsid w:val="0023515F"/>
    <w:rsid w:val="00235AFE"/>
    <w:rsid w:val="002551D7"/>
    <w:rsid w:val="00266747"/>
    <w:rsid w:val="00294BE7"/>
    <w:rsid w:val="00361B3C"/>
    <w:rsid w:val="00380781"/>
    <w:rsid w:val="00383697"/>
    <w:rsid w:val="00390EF2"/>
    <w:rsid w:val="003B5129"/>
    <w:rsid w:val="003D2DD2"/>
    <w:rsid w:val="004445D9"/>
    <w:rsid w:val="00454914"/>
    <w:rsid w:val="0046461A"/>
    <w:rsid w:val="004A4A4C"/>
    <w:rsid w:val="0052723D"/>
    <w:rsid w:val="00552F57"/>
    <w:rsid w:val="005747FE"/>
    <w:rsid w:val="005B339D"/>
    <w:rsid w:val="005C55D0"/>
    <w:rsid w:val="005F7994"/>
    <w:rsid w:val="00634F0A"/>
    <w:rsid w:val="006455CE"/>
    <w:rsid w:val="00647452"/>
    <w:rsid w:val="006547F7"/>
    <w:rsid w:val="006747B0"/>
    <w:rsid w:val="00681D9F"/>
    <w:rsid w:val="006834C6"/>
    <w:rsid w:val="00693473"/>
    <w:rsid w:val="006C5F6D"/>
    <w:rsid w:val="006D014F"/>
    <w:rsid w:val="0071749A"/>
    <w:rsid w:val="00784847"/>
    <w:rsid w:val="007A193F"/>
    <w:rsid w:val="007A3126"/>
    <w:rsid w:val="007B2A09"/>
    <w:rsid w:val="007B4CD6"/>
    <w:rsid w:val="007E0E39"/>
    <w:rsid w:val="007E145A"/>
    <w:rsid w:val="007F37B6"/>
    <w:rsid w:val="0081139E"/>
    <w:rsid w:val="0087366D"/>
    <w:rsid w:val="008C0250"/>
    <w:rsid w:val="008D26D6"/>
    <w:rsid w:val="009110DA"/>
    <w:rsid w:val="00932D7C"/>
    <w:rsid w:val="00980F02"/>
    <w:rsid w:val="00981ADB"/>
    <w:rsid w:val="00994CDB"/>
    <w:rsid w:val="009D17A8"/>
    <w:rsid w:val="00A010E4"/>
    <w:rsid w:val="00A3748F"/>
    <w:rsid w:val="00A50C95"/>
    <w:rsid w:val="00A811BE"/>
    <w:rsid w:val="00AB47A1"/>
    <w:rsid w:val="00AB49E3"/>
    <w:rsid w:val="00B1462F"/>
    <w:rsid w:val="00B3592B"/>
    <w:rsid w:val="00B375CA"/>
    <w:rsid w:val="00B4578E"/>
    <w:rsid w:val="00B630DE"/>
    <w:rsid w:val="00B64D06"/>
    <w:rsid w:val="00BB0D97"/>
    <w:rsid w:val="00BD6B24"/>
    <w:rsid w:val="00C203F6"/>
    <w:rsid w:val="00C22AF4"/>
    <w:rsid w:val="00C33849"/>
    <w:rsid w:val="00C72B4C"/>
    <w:rsid w:val="00C869FE"/>
    <w:rsid w:val="00C909B9"/>
    <w:rsid w:val="00CC7C02"/>
    <w:rsid w:val="00CD2394"/>
    <w:rsid w:val="00D27BE5"/>
    <w:rsid w:val="00D520E9"/>
    <w:rsid w:val="00D601F2"/>
    <w:rsid w:val="00DA40B5"/>
    <w:rsid w:val="00DD26E0"/>
    <w:rsid w:val="00DF7CFB"/>
    <w:rsid w:val="00E17358"/>
    <w:rsid w:val="00EA4D0A"/>
    <w:rsid w:val="00EB741B"/>
    <w:rsid w:val="00EB7FC2"/>
    <w:rsid w:val="00EC1D40"/>
    <w:rsid w:val="00F37E7F"/>
    <w:rsid w:val="00F5015D"/>
    <w:rsid w:val="00FC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53A6E1E3A02443ED93315859180DEEC7">
    <w:name w:val="53A6E1E3A02443ED93315859180DEEC7"/>
    <w:rsid w:val="00B1462F"/>
  </w:style>
  <w:style w:type="paragraph" w:customStyle="1" w:styleId="4302D281FD9845598181CC16C204942B">
    <w:name w:val="4302D281FD9845598181CC16C204942B"/>
    <w:rsid w:val="00B1462F"/>
  </w:style>
  <w:style w:type="paragraph" w:customStyle="1" w:styleId="DAB8D0D4B9E645F4B8115AFDD7650A77">
    <w:name w:val="DAB8D0D4B9E645F4B8115AFDD7650A77"/>
    <w:rsid w:val="00FC3686"/>
  </w:style>
  <w:style w:type="paragraph" w:customStyle="1" w:styleId="6413174D22A14027B644672C6A3E3A28">
    <w:name w:val="6413174D22A14027B644672C6A3E3A28"/>
    <w:rsid w:val="00FC3686"/>
  </w:style>
  <w:style w:type="paragraph" w:customStyle="1" w:styleId="08EC92D468BF4B61A7FBEED09FC0B310">
    <w:name w:val="08EC92D468BF4B61A7FBEED09FC0B310"/>
    <w:rsid w:val="00FC3686"/>
  </w:style>
  <w:style w:type="paragraph" w:customStyle="1" w:styleId="5274F5C0113A44DA9DBCD4A08CD11FFF">
    <w:name w:val="5274F5C0113A44DA9DBCD4A08CD11FFF"/>
    <w:rsid w:val="00FC36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A2F33E-269E-4F1E-9FBD-A2F624EB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2023-03-15T16:58:00Z</dcterms:created>
  <dcterms:modified xsi:type="dcterms:W3CDTF">2023-03-17T17:40:00Z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