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Content>
        <w:p w14:paraId="22296AD3" w14:textId="45502F29" w:rsidR="003D4685" w:rsidRPr="00CD7018" w:rsidRDefault="0020226B" w:rsidP="00CD7018">
          <w:pPr>
            <w:pStyle w:val="Subtitle"/>
          </w:pPr>
          <w:r>
            <w:t xml:space="preserve">Spruce Beetle </w:t>
          </w:r>
          <w:r w:rsidR="00A31DAA">
            <w:t xml:space="preserve">Epidemic </w:t>
          </w:r>
          <w:r>
            <w:t>and Aspen Decline</w:t>
          </w:r>
          <w:r w:rsidR="00A31DAA">
            <w:t xml:space="preserve"> Management Response</w:t>
          </w:r>
          <w:r w:rsidR="00981028">
            <w:t xml:space="preserve"> (SBEADMR)</w:t>
          </w:r>
          <w:r w:rsidR="00CD7018">
            <w:t xml:space="preserve"> Annual Stakeholder </w:t>
          </w:r>
          <w:r w:rsidR="00E074F4">
            <w:t>Field Trip</w:t>
          </w:r>
        </w:p>
      </w:sdtContent>
    </w:sdt>
    <w:p w14:paraId="29F3EBBC" w14:textId="6A209CBF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372A81">
        <w:rPr>
          <w:color w:val="536142" w:themeColor="accent1" w:themeShade="80"/>
        </w:rPr>
        <w:t xml:space="preserve">August </w:t>
      </w:r>
      <w:r w:rsidR="007F4EB2">
        <w:rPr>
          <w:color w:val="536142" w:themeColor="accent1" w:themeShade="80"/>
        </w:rPr>
        <w:t>3</w:t>
      </w:r>
      <w:r w:rsidR="00993AAB">
        <w:rPr>
          <w:color w:val="536142" w:themeColor="accent1" w:themeShade="80"/>
        </w:rPr>
        <w:t>, 202</w:t>
      </w:r>
      <w:r w:rsidR="007F4EB2">
        <w:rPr>
          <w:color w:val="536142" w:themeColor="accent1" w:themeShade="80"/>
        </w:rPr>
        <w:t>3</w:t>
      </w:r>
      <w:r w:rsidR="00D77E27">
        <w:rPr>
          <w:color w:val="536142" w:themeColor="accent1" w:themeShade="80"/>
        </w:rPr>
        <w:t xml:space="preserve">, </w:t>
      </w:r>
      <w:r w:rsidR="00FD71A4">
        <w:rPr>
          <w:color w:val="536142" w:themeColor="accent1" w:themeShade="80"/>
        </w:rPr>
        <w:t>8</w:t>
      </w:r>
      <w:r w:rsidR="00993AAB">
        <w:rPr>
          <w:color w:val="536142" w:themeColor="accent1" w:themeShade="80"/>
        </w:rPr>
        <w:t>:0</w:t>
      </w:r>
      <w:r w:rsidR="007E6BB5">
        <w:rPr>
          <w:color w:val="536142" w:themeColor="accent1" w:themeShade="80"/>
        </w:rPr>
        <w:t>0 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          </w:t>
      </w:r>
    </w:p>
    <w:p w14:paraId="7F280B48" w14:textId="6EA25F87" w:rsidR="00E074F4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</w:t>
      </w:r>
      <w:r w:rsidR="007F4EB2">
        <w:rPr>
          <w:color w:val="536142" w:themeColor="accent1" w:themeShade="80"/>
        </w:rPr>
        <w:t>Rainbow Timber Sale, FS 724, Gunnison Ranger District</w:t>
      </w:r>
    </w:p>
    <w:p w14:paraId="0DA755EE" w14:textId="0121633E" w:rsidR="003D4685" w:rsidRPr="003B1DED" w:rsidRDefault="00FD71A4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b/>
          <w:color w:val="536142" w:themeColor="accent1" w:themeShade="80"/>
        </w:rPr>
        <w:t xml:space="preserve">Meet </w:t>
      </w:r>
      <w:r w:rsidR="00E074F4">
        <w:rPr>
          <w:b/>
          <w:color w:val="536142" w:themeColor="accent1" w:themeShade="80"/>
        </w:rPr>
        <w:t>at</w:t>
      </w:r>
      <w:r w:rsidR="00E074F4" w:rsidRPr="00935278">
        <w:rPr>
          <w:b/>
          <w:color w:val="536142" w:themeColor="accent1" w:themeShade="80"/>
        </w:rPr>
        <w:t>:</w:t>
      </w:r>
      <w:r w:rsidR="008B44DB">
        <w:rPr>
          <w:color w:val="536142" w:themeColor="accent1" w:themeShade="80"/>
        </w:rPr>
        <w:t xml:space="preserve"> </w:t>
      </w:r>
      <w:r w:rsidR="007F4EB2">
        <w:rPr>
          <w:color w:val="536142" w:themeColor="accent1" w:themeShade="80"/>
        </w:rPr>
        <w:t xml:space="preserve">Montrose Public Lands Center, Montrose CO </w:t>
      </w:r>
      <w:r w:rsidR="00830AFF" w:rsidRPr="00830AFF">
        <w:rPr>
          <w:i/>
          <w:iCs/>
          <w:color w:val="536142" w:themeColor="accent1" w:themeShade="80"/>
        </w:rPr>
        <w:t>or</w:t>
      </w:r>
      <w:r w:rsidR="007F4EB2">
        <w:rPr>
          <w:color w:val="536142" w:themeColor="accent1" w:themeShade="80"/>
        </w:rPr>
        <w:t xml:space="preserve"> Gunnison Ranger District, Gunnison CO</w:t>
      </w:r>
    </w:p>
    <w:p w14:paraId="18232EBC" w14:textId="184FC428" w:rsidR="00FD71A4" w:rsidRDefault="00A1077E">
      <w:r w:rsidRPr="008D1608">
        <w:rPr>
          <w:b/>
        </w:rPr>
        <w:t>Facilitator</w:t>
      </w:r>
      <w:r>
        <w:t xml:space="preserve">:  </w:t>
      </w:r>
      <w:r w:rsidR="00993AAB">
        <w:t>Susan Hansen</w:t>
      </w:r>
    </w:p>
    <w:p w14:paraId="62DBB0BF" w14:textId="66379DB9" w:rsidR="004A77A7" w:rsidRPr="00F045A5" w:rsidRDefault="001D5712">
      <w:pPr>
        <w:rPr>
          <w:i/>
          <w:iCs/>
        </w:rPr>
      </w:pPr>
      <w:r w:rsidRPr="001D5712">
        <w:rPr>
          <w:b/>
        </w:rPr>
        <w:t>Please Bring</w:t>
      </w:r>
      <w:r w:rsidRPr="001D05D2">
        <w:rPr>
          <w:b/>
        </w:rPr>
        <w:t>:</w:t>
      </w:r>
      <w:r>
        <w:rPr>
          <w:b/>
        </w:rPr>
        <w:t xml:space="preserve"> </w:t>
      </w:r>
      <w:r w:rsidR="00993AAB" w:rsidRPr="00993AAB">
        <w:t xml:space="preserve">Participants are asked to bring </w:t>
      </w:r>
      <w:r w:rsidR="00FD71A4">
        <w:t>a</w:t>
      </w:r>
      <w:r w:rsidR="00285A45">
        <w:t xml:space="preserve"> </w:t>
      </w:r>
      <w:r w:rsidR="00993AAB" w:rsidRPr="00993AAB">
        <w:t xml:space="preserve">sack lunch and water bottle. </w:t>
      </w:r>
      <w:proofErr w:type="gramStart"/>
      <w:r w:rsidR="00993AAB" w:rsidRPr="00993AAB">
        <w:t>Also</w:t>
      </w:r>
      <w:proofErr w:type="gramEnd"/>
      <w:r w:rsidR="00993AAB" w:rsidRPr="00993AAB">
        <w:t xml:space="preserve"> it is advisable to have sunscreen, good hiking shoes/boots, insect repellent and a long sleeve shirt along.</w:t>
      </w:r>
      <w:r w:rsidR="00F045A5">
        <w:t xml:space="preserve"> </w:t>
      </w:r>
      <w:r w:rsidR="00F045A5">
        <w:rPr>
          <w:i/>
          <w:iCs/>
        </w:rPr>
        <w:t xml:space="preserve">Be prepared for ~ </w:t>
      </w:r>
      <w:r w:rsidR="003B1DED">
        <w:rPr>
          <w:i/>
          <w:iCs/>
        </w:rPr>
        <w:t>0.</w:t>
      </w:r>
      <w:r w:rsidR="007F4EB2">
        <w:rPr>
          <w:i/>
          <w:iCs/>
        </w:rPr>
        <w:t>2</w:t>
      </w:r>
      <w:r w:rsidR="003B1DED">
        <w:rPr>
          <w:i/>
          <w:iCs/>
        </w:rPr>
        <w:t xml:space="preserve">5 </w:t>
      </w:r>
      <w:r w:rsidR="00F045A5">
        <w:rPr>
          <w:i/>
          <w:iCs/>
        </w:rPr>
        <w:t xml:space="preserve"> miles of hiking </w:t>
      </w:r>
      <w:r w:rsidR="003B1DED">
        <w:rPr>
          <w:i/>
          <w:iCs/>
        </w:rPr>
        <w:t>on uneven terrain.</w:t>
      </w:r>
    </w:p>
    <w:p w14:paraId="2938E73F" w14:textId="74DC1E8B" w:rsidR="00F045A5" w:rsidRPr="00152CFD" w:rsidRDefault="005922AD">
      <w:pPr>
        <w:rPr>
          <w:b/>
          <w:bCs/>
          <w:i/>
          <w:iCs/>
        </w:rPr>
      </w:pPr>
      <w:r>
        <w:rPr>
          <w:b/>
          <w:bCs/>
        </w:rPr>
        <w:t xml:space="preserve">Transportation: </w:t>
      </w:r>
      <w:r w:rsidR="007F4EB2">
        <w:t>We will have opportunities to carpool and/or caravan from meeting spots in Montrose and Gunnison</w:t>
      </w:r>
    </w:p>
    <w:p w14:paraId="43E86E2A" w14:textId="5A95E325" w:rsidR="004A77A7" w:rsidRPr="004A77A7" w:rsidRDefault="004A77A7">
      <w:pPr>
        <w:rPr>
          <w:b/>
        </w:rPr>
      </w:pP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A48EF">
            <w:pPr>
              <w:pStyle w:val="Heading2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A48EF">
            <w:pPr>
              <w:pStyle w:val="Heading2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A48EF">
            <w:pPr>
              <w:pStyle w:val="Heading2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FD71A4" w:rsidRPr="001202F5" w14:paraId="7E00D2DD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201901415"/>
            <w:placeholder>
              <w:docPart w:val="5816E4669C944B1FBD64B13C40D19D99"/>
            </w:placeholder>
          </w:sdtPr>
          <w:sdtContent>
            <w:tc>
              <w:tcPr>
                <w:tcW w:w="985" w:type="dxa"/>
              </w:tcPr>
              <w:p w14:paraId="44CBADEA" w14:textId="08DD8927" w:rsidR="00FD71A4" w:rsidRPr="00FD71A4" w:rsidRDefault="00FD71A4" w:rsidP="008A48EF">
                <w:pPr>
                  <w:pStyle w:val="Heading2"/>
                  <w:rPr>
                    <w:b w:val="0"/>
                    <w:bCs w:val="0"/>
                    <w:color w:val="536142" w:themeColor="accent1" w:themeShade="80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8:00</w:t>
                </w:r>
              </w:p>
            </w:tc>
          </w:sdtContent>
        </w:sdt>
        <w:tc>
          <w:tcPr>
            <w:tcW w:w="8007" w:type="dxa"/>
          </w:tcPr>
          <w:p w14:paraId="54DBCAF7" w14:textId="1D5728A4" w:rsidR="00FD71A4" w:rsidRPr="00FD71A4" w:rsidRDefault="00FD71A4" w:rsidP="008A48EF">
            <w:pPr>
              <w:pStyle w:val="Heading2"/>
              <w:rPr>
                <w:rFonts w:asciiTheme="minorHAnsi" w:hAnsiTheme="minorHAnsi"/>
                <w:b w:val="0"/>
                <w:bCs w:val="0"/>
                <w:color w:val="auto"/>
              </w:rPr>
            </w:pPr>
            <w:r>
              <w:rPr>
                <w:rFonts w:asciiTheme="minorHAnsi" w:hAnsiTheme="minorHAnsi"/>
                <w:b w:val="0"/>
                <w:bCs w:val="0"/>
                <w:color w:val="auto"/>
              </w:rPr>
              <w:t xml:space="preserve">Meet at </w:t>
            </w:r>
            <w:r w:rsidR="007F4EB2">
              <w:rPr>
                <w:rFonts w:asciiTheme="minorHAnsi" w:hAnsiTheme="minorHAnsi"/>
                <w:b w:val="0"/>
                <w:bCs w:val="0"/>
                <w:color w:val="auto"/>
              </w:rPr>
              <w:t>Montrose Public Lands Center</w:t>
            </w:r>
            <w:r>
              <w:rPr>
                <w:rFonts w:asciiTheme="minorHAnsi" w:hAnsiTheme="minorHAnsi"/>
                <w:b w:val="0"/>
                <w:bCs w:val="0"/>
                <w:color w:val="auto"/>
              </w:rPr>
              <w:t xml:space="preserve"> </w:t>
            </w:r>
            <w:r w:rsidR="00090907">
              <w:rPr>
                <w:rFonts w:asciiTheme="minorHAnsi" w:hAnsiTheme="minorHAnsi"/>
                <w:b w:val="0"/>
                <w:bCs w:val="0"/>
                <w:color w:val="auto"/>
              </w:rPr>
              <w:t>(2505 S Townsend Ave</w:t>
            </w:r>
            <w:r w:rsidR="0003152B">
              <w:rPr>
                <w:rFonts w:asciiTheme="minorHAnsi" w:hAnsiTheme="minorHAnsi"/>
                <w:b w:val="0"/>
                <w:bCs w:val="0"/>
                <w:color w:val="auto"/>
              </w:rPr>
              <w:t xml:space="preserve">) </w:t>
            </w:r>
            <w:r w:rsidR="005922AD">
              <w:rPr>
                <w:rFonts w:asciiTheme="minorHAnsi" w:hAnsiTheme="minorHAnsi"/>
                <w:b w:val="0"/>
                <w:bCs w:val="0"/>
                <w:color w:val="auto"/>
              </w:rPr>
              <w:t>for 8:15 departure</w:t>
            </w:r>
          </w:p>
        </w:tc>
        <w:tc>
          <w:tcPr>
            <w:tcW w:w="1798" w:type="dxa"/>
          </w:tcPr>
          <w:p w14:paraId="0F064139" w14:textId="77777777" w:rsidR="00FD71A4" w:rsidRPr="001202F5" w:rsidRDefault="00FD71A4" w:rsidP="008A48EF">
            <w:pPr>
              <w:pStyle w:val="Heading2"/>
              <w:rPr>
                <w:color w:val="536142" w:themeColor="accent1" w:themeShade="80"/>
              </w:rPr>
            </w:pP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Content>
            <w:tc>
              <w:tcPr>
                <w:tcW w:w="985" w:type="dxa"/>
              </w:tcPr>
              <w:p w14:paraId="551F5DFD" w14:textId="0E588D80" w:rsidR="004A77A7" w:rsidRPr="007022CA" w:rsidRDefault="00993AAB" w:rsidP="00E074F4">
                <w:pPr>
                  <w:pStyle w:val="Heading2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9:</w:t>
                </w:r>
                <w:r w:rsidR="00DA3B94">
                  <w:rPr>
                    <w:rFonts w:asciiTheme="minorHAnsi" w:hAnsiTheme="minorHAnsi"/>
                    <w:b w:val="0"/>
                    <w:color w:val="auto"/>
                  </w:rPr>
                  <w:t>10</w:t>
                </w:r>
              </w:p>
            </w:tc>
          </w:sdtContent>
        </w:sdt>
        <w:tc>
          <w:tcPr>
            <w:tcW w:w="8007" w:type="dxa"/>
          </w:tcPr>
          <w:p w14:paraId="2F659093" w14:textId="33BEDC3E" w:rsidR="000A4F50" w:rsidRPr="000A4F50" w:rsidRDefault="00EF6B2A" w:rsidP="000A4F50">
            <w:r>
              <w:t>Me</w:t>
            </w:r>
            <w:r w:rsidR="001E7E69">
              <w:t xml:space="preserve">et at </w:t>
            </w:r>
            <w:r w:rsidR="007F4EB2">
              <w:t>Gunnison Ranger District</w:t>
            </w:r>
            <w:r w:rsidR="00DA3B94">
              <w:t xml:space="preserve"> </w:t>
            </w:r>
            <w:r w:rsidR="00090907">
              <w:t xml:space="preserve">(216 N Colorado St) </w:t>
            </w:r>
            <w:r w:rsidR="00DA3B94">
              <w:t>for 9:25 departure</w:t>
            </w:r>
          </w:p>
        </w:tc>
        <w:tc>
          <w:tcPr>
            <w:tcW w:w="1798" w:type="dxa"/>
          </w:tcPr>
          <w:p w14:paraId="6668184A" w14:textId="77777777" w:rsidR="004A77A7" w:rsidRPr="001202F5" w:rsidRDefault="004A77A7" w:rsidP="008A48EF">
            <w:pPr>
              <w:pStyle w:val="Heading2"/>
              <w:rPr>
                <w:color w:val="536142" w:themeColor="accent1" w:themeShade="80"/>
              </w:rPr>
            </w:pPr>
          </w:p>
        </w:tc>
      </w:tr>
      <w:tr w:rsidR="0004693C" w:rsidRPr="001202F5" w14:paraId="6A4BDA34" w14:textId="77777777" w:rsidTr="008A48EF">
        <w:tc>
          <w:tcPr>
            <w:tcW w:w="985" w:type="dxa"/>
          </w:tcPr>
          <w:p w14:paraId="402D51C0" w14:textId="308A3C17" w:rsidR="0004693C" w:rsidRDefault="00DA3B94" w:rsidP="00E074F4">
            <w:pPr>
              <w:pStyle w:val="Heading2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9</w:t>
            </w:r>
            <w:r w:rsidR="00946668">
              <w:rPr>
                <w:rFonts w:asciiTheme="minorHAnsi" w:hAnsiTheme="minorHAnsi"/>
                <w:b w:val="0"/>
                <w:color w:val="auto"/>
              </w:rPr>
              <w:t>:</w:t>
            </w:r>
            <w:r>
              <w:rPr>
                <w:rFonts w:asciiTheme="minorHAnsi" w:hAnsiTheme="minorHAnsi"/>
                <w:b w:val="0"/>
                <w:color w:val="auto"/>
              </w:rPr>
              <w:t>45</w:t>
            </w:r>
          </w:p>
        </w:tc>
        <w:tc>
          <w:tcPr>
            <w:tcW w:w="8007" w:type="dxa"/>
          </w:tcPr>
          <w:p w14:paraId="25A5F98F" w14:textId="7C47629A" w:rsidR="0004693C" w:rsidRDefault="00DA3B94" w:rsidP="000A4F50">
            <w:r>
              <w:t>Convene at intersection of Hwy 50 and FS724, travel to Rainbow TS Unit #1</w:t>
            </w:r>
          </w:p>
        </w:tc>
        <w:tc>
          <w:tcPr>
            <w:tcW w:w="1798" w:type="dxa"/>
          </w:tcPr>
          <w:p w14:paraId="6B63AF60" w14:textId="77777777" w:rsidR="0004693C" w:rsidRPr="001202F5" w:rsidRDefault="0004693C" w:rsidP="008A48EF">
            <w:pPr>
              <w:pStyle w:val="Heading2"/>
              <w:rPr>
                <w:color w:val="536142" w:themeColor="accent1" w:themeShade="80"/>
              </w:rPr>
            </w:pPr>
          </w:p>
        </w:tc>
      </w:tr>
      <w:tr w:rsidR="00993AAB" w:rsidRPr="00C77227" w14:paraId="391A0BB5" w14:textId="77777777" w:rsidTr="008A48EF">
        <w:tc>
          <w:tcPr>
            <w:tcW w:w="985" w:type="dxa"/>
          </w:tcPr>
          <w:p w14:paraId="2BA83EF7" w14:textId="4642EA08" w:rsidR="00993AAB" w:rsidRDefault="00946668" w:rsidP="00993AAB">
            <w:pPr>
              <w:pStyle w:val="Heading2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D670A0">
              <w:rPr>
                <w:rFonts w:asciiTheme="minorHAnsi" w:hAnsiTheme="minorHAnsi"/>
                <w:b w:val="0"/>
                <w:color w:val="auto"/>
              </w:rPr>
              <w:t>:</w:t>
            </w:r>
            <w:r w:rsidR="00DA3B94">
              <w:rPr>
                <w:rFonts w:asciiTheme="minorHAnsi" w:hAnsiTheme="minorHAnsi"/>
                <w:b w:val="0"/>
                <w:color w:val="auto"/>
              </w:rPr>
              <w:t>1</w:t>
            </w:r>
            <w:r w:rsidR="00E20933">
              <w:rPr>
                <w:rFonts w:asciiTheme="minorHAnsi" w:hAnsiTheme="minorHAnsi"/>
                <w:b w:val="0"/>
                <w:color w:val="auto"/>
              </w:rPr>
              <w:t>5</w:t>
            </w:r>
          </w:p>
        </w:tc>
        <w:tc>
          <w:tcPr>
            <w:tcW w:w="8007" w:type="dxa"/>
          </w:tcPr>
          <w:p w14:paraId="70844E4A" w14:textId="7A64111E" w:rsidR="00993AAB" w:rsidRPr="004A77A7" w:rsidRDefault="00DA3B94" w:rsidP="00993AAB">
            <w:r>
              <w:t>Arrive Unit 1; Welcome</w:t>
            </w:r>
            <w:r w:rsidR="0044168F">
              <w:t>,</w:t>
            </w:r>
            <w:r>
              <w:t xml:space="preserve"> Introductions</w:t>
            </w:r>
            <w:r w:rsidR="0044168F">
              <w:t xml:space="preserve"> and Leader’s Intent</w:t>
            </w:r>
          </w:p>
        </w:tc>
        <w:tc>
          <w:tcPr>
            <w:tcW w:w="1798" w:type="dxa"/>
          </w:tcPr>
          <w:p w14:paraId="1EBC4E71" w14:textId="67D85A8F" w:rsidR="00993AAB" w:rsidRPr="00C77227" w:rsidRDefault="00993AAB" w:rsidP="00993AAB">
            <w:pPr>
              <w:pStyle w:val="Heading2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  <w:r w:rsidR="007F4EB2">
              <w:rPr>
                <w:rFonts w:asciiTheme="minorHAnsi" w:hAnsiTheme="minorHAnsi"/>
                <w:b w:val="0"/>
                <w:color w:val="auto"/>
              </w:rPr>
              <w:t xml:space="preserve"> &amp; Dayle Funka</w:t>
            </w:r>
          </w:p>
        </w:tc>
      </w:tr>
      <w:tr w:rsidR="00EF6B2A" w:rsidRPr="00C77227" w14:paraId="25600681" w14:textId="77777777" w:rsidTr="008A48EF">
        <w:tc>
          <w:tcPr>
            <w:tcW w:w="985" w:type="dxa"/>
          </w:tcPr>
          <w:p w14:paraId="40260644" w14:textId="702A779D" w:rsidR="00EF6B2A" w:rsidRDefault="00E20933" w:rsidP="00993AAB">
            <w:pPr>
              <w:pStyle w:val="Heading2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10:</w:t>
            </w:r>
            <w:r w:rsidR="00DA3B94">
              <w:rPr>
                <w:rFonts w:asciiTheme="minorHAnsi" w:hAnsiTheme="minorHAnsi"/>
                <w:b w:val="0"/>
                <w:color w:val="auto"/>
              </w:rPr>
              <w:t>30</w:t>
            </w:r>
          </w:p>
        </w:tc>
        <w:tc>
          <w:tcPr>
            <w:tcW w:w="8007" w:type="dxa"/>
          </w:tcPr>
          <w:p w14:paraId="0DCB43DC" w14:textId="790A9F49" w:rsidR="00EF6B2A" w:rsidRDefault="00EF6B2A" w:rsidP="00993AAB">
            <w:r>
              <w:t>Safety briefing</w:t>
            </w:r>
          </w:p>
        </w:tc>
        <w:tc>
          <w:tcPr>
            <w:tcW w:w="1798" w:type="dxa"/>
          </w:tcPr>
          <w:p w14:paraId="49F70AA4" w14:textId="2A921F49" w:rsidR="00EF6B2A" w:rsidRDefault="00BC41C9" w:rsidP="00993AAB">
            <w:pPr>
              <w:pStyle w:val="Heading2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Jack Starkebaum</w:t>
            </w:r>
          </w:p>
        </w:tc>
      </w:tr>
      <w:tr w:rsidR="00451223" w:rsidRPr="00C77227" w14:paraId="6E76CDEB" w14:textId="77777777" w:rsidTr="008A48EF">
        <w:tc>
          <w:tcPr>
            <w:tcW w:w="985" w:type="dxa"/>
          </w:tcPr>
          <w:p w14:paraId="6AA86C55" w14:textId="52C55E5B" w:rsidR="00451223" w:rsidRDefault="00EF6B2A" w:rsidP="00993AAB">
            <w:pPr>
              <w:pStyle w:val="Heading2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10</w:t>
            </w:r>
            <w:r w:rsidR="00D670A0">
              <w:rPr>
                <w:rFonts w:asciiTheme="minorHAnsi" w:hAnsiTheme="minorHAnsi"/>
                <w:b w:val="0"/>
                <w:color w:val="auto"/>
              </w:rPr>
              <w:t>:</w:t>
            </w:r>
            <w:r w:rsidR="00DA3B94">
              <w:rPr>
                <w:rFonts w:asciiTheme="minorHAnsi" w:hAnsiTheme="minorHAnsi"/>
                <w:b w:val="0"/>
                <w:color w:val="auto"/>
              </w:rPr>
              <w:t>45</w:t>
            </w:r>
          </w:p>
        </w:tc>
        <w:tc>
          <w:tcPr>
            <w:tcW w:w="8007" w:type="dxa"/>
          </w:tcPr>
          <w:p w14:paraId="5A50F496" w14:textId="1E211950" w:rsidR="00451223" w:rsidRDefault="00451223" w:rsidP="00993AAB">
            <w:r>
              <w:t xml:space="preserve">SBEADMR </w:t>
            </w:r>
            <w:r w:rsidR="002F745A">
              <w:t>Update</w:t>
            </w:r>
            <w:r w:rsidR="004C3EFD">
              <w:t>s</w:t>
            </w:r>
          </w:p>
        </w:tc>
        <w:tc>
          <w:tcPr>
            <w:tcW w:w="1798" w:type="dxa"/>
          </w:tcPr>
          <w:p w14:paraId="71C845D3" w14:textId="77777777" w:rsidR="002F745A" w:rsidRDefault="002F745A" w:rsidP="002F745A">
            <w:r>
              <w:t>Carlyn Perovich</w:t>
            </w:r>
          </w:p>
          <w:p w14:paraId="6EC3F40F" w14:textId="7C1AC37E" w:rsidR="007F4EB2" w:rsidRPr="002F745A" w:rsidRDefault="007F4EB2" w:rsidP="002F745A"/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Content>
            <w:tc>
              <w:tcPr>
                <w:tcW w:w="985" w:type="dxa"/>
              </w:tcPr>
              <w:p w14:paraId="55ECB00C" w14:textId="791913BB" w:rsidR="004A77A7" w:rsidRDefault="00D670A0" w:rsidP="00993AAB">
                <w:r>
                  <w:t>1</w:t>
                </w:r>
                <w:r w:rsidR="00DA3B94">
                  <w:t>1</w:t>
                </w:r>
                <w:r w:rsidR="008E3920">
                  <w:t>:</w:t>
                </w:r>
                <w:r w:rsidR="00DA3B94">
                  <w:t>00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Content>
            <w:tc>
              <w:tcPr>
                <w:tcW w:w="8007" w:type="dxa"/>
              </w:tcPr>
              <w:p w14:paraId="06878336" w14:textId="6D4CC53B" w:rsidR="00993AAB" w:rsidRDefault="007F4EB2" w:rsidP="00993AAB">
                <w:r>
                  <w:t>BMP review</w:t>
                </w:r>
                <w:r w:rsidR="00993AAB">
                  <w:t xml:space="preserve"> </w:t>
                </w:r>
                <w:r>
                  <w:t>in Unit 1 of Rainbow Timber Sale</w:t>
                </w:r>
              </w:p>
              <w:p w14:paraId="2C833002" w14:textId="0A092CBD" w:rsidR="004A77A7" w:rsidRPr="00A1077E" w:rsidRDefault="004A77A7" w:rsidP="007F4EB2"/>
            </w:tc>
          </w:sdtContent>
        </w:sdt>
        <w:tc>
          <w:tcPr>
            <w:tcW w:w="1798" w:type="dxa"/>
          </w:tcPr>
          <w:p w14:paraId="3FD594FE" w14:textId="3B783D6D" w:rsidR="004A77A7" w:rsidRDefault="00DA3B94" w:rsidP="004A77A7">
            <w:r>
              <w:t>Lauren Rupiper &amp; IDT</w:t>
            </w:r>
          </w:p>
        </w:tc>
      </w:tr>
      <w:tr w:rsidR="00C01CEE" w14:paraId="08D08447" w14:textId="77777777" w:rsidTr="008A48EF">
        <w:tc>
          <w:tcPr>
            <w:tcW w:w="985" w:type="dxa"/>
          </w:tcPr>
          <w:p w14:paraId="7322D47F" w14:textId="75606FD9" w:rsidR="00C01CEE" w:rsidRDefault="00C01CEE" w:rsidP="00993AAB">
            <w:r>
              <w:t>12:00</w:t>
            </w:r>
          </w:p>
        </w:tc>
        <w:tc>
          <w:tcPr>
            <w:tcW w:w="8007" w:type="dxa"/>
          </w:tcPr>
          <w:p w14:paraId="1A3F0C31" w14:textId="5D22EC92" w:rsidR="00C01CEE" w:rsidRDefault="00C01CEE" w:rsidP="00993AAB">
            <w:r>
              <w:t>Visit monitoring plot in Unit 1</w:t>
            </w:r>
          </w:p>
        </w:tc>
        <w:tc>
          <w:tcPr>
            <w:tcW w:w="1798" w:type="dxa"/>
          </w:tcPr>
          <w:p w14:paraId="7FC3779B" w14:textId="1AB49AEE" w:rsidR="00C01CEE" w:rsidRDefault="00C01CEE" w:rsidP="004A77A7">
            <w:r>
              <w:t>Mike Battaglia</w:t>
            </w:r>
          </w:p>
        </w:tc>
      </w:tr>
      <w:tr w:rsidR="00451223" w14:paraId="0879ADDA" w14:textId="77777777" w:rsidTr="008A48EF">
        <w:tc>
          <w:tcPr>
            <w:tcW w:w="985" w:type="dxa"/>
          </w:tcPr>
          <w:p w14:paraId="773A08E6" w14:textId="61CC8548" w:rsidR="00451223" w:rsidRDefault="00DB2E5F" w:rsidP="00993AAB">
            <w:r>
              <w:t>12:</w:t>
            </w:r>
            <w:r w:rsidR="00C01CEE">
              <w:t>3</w:t>
            </w:r>
            <w:r w:rsidR="00C21B57">
              <w:t>0</w:t>
            </w:r>
          </w:p>
        </w:tc>
        <w:tc>
          <w:tcPr>
            <w:tcW w:w="8007" w:type="dxa"/>
          </w:tcPr>
          <w:p w14:paraId="08744E01" w14:textId="233F3119" w:rsidR="00451223" w:rsidRDefault="00DA3B94" w:rsidP="00993AAB">
            <w:r>
              <w:t>Lunch and Science Team Updates</w:t>
            </w:r>
          </w:p>
        </w:tc>
        <w:tc>
          <w:tcPr>
            <w:tcW w:w="1798" w:type="dxa"/>
          </w:tcPr>
          <w:p w14:paraId="332D4A17" w14:textId="77777777" w:rsidR="00DA3B94" w:rsidRDefault="00DA3B94" w:rsidP="00DA3B94">
            <w:r>
              <w:t>Mike Battaglia</w:t>
            </w:r>
          </w:p>
          <w:p w14:paraId="2CD2A45C" w14:textId="77777777" w:rsidR="00DA3B94" w:rsidRDefault="00DA3B94" w:rsidP="00DA3B94">
            <w:r>
              <w:t>Jason Sibold</w:t>
            </w:r>
          </w:p>
          <w:p w14:paraId="70E125F2" w14:textId="1EEFB704" w:rsidR="00090907" w:rsidRDefault="00DA3B94" w:rsidP="00DA3B94">
            <w:r>
              <w:t>Jarod Dunn</w:t>
            </w:r>
          </w:p>
        </w:tc>
      </w:tr>
      <w:tr w:rsidR="008C42D2" w14:paraId="5DF4BD31" w14:textId="77777777" w:rsidTr="008A48EF">
        <w:tc>
          <w:tcPr>
            <w:tcW w:w="985" w:type="dxa"/>
          </w:tcPr>
          <w:p w14:paraId="6BD08BFB" w14:textId="7B8680DA" w:rsidR="008C42D2" w:rsidRDefault="008C42D2" w:rsidP="00993AAB">
            <w:r>
              <w:t>1:</w:t>
            </w:r>
            <w:r w:rsidR="00C01CEE">
              <w:t>3</w:t>
            </w:r>
            <w:r w:rsidR="00DA3B94">
              <w:t>0</w:t>
            </w:r>
          </w:p>
        </w:tc>
        <w:tc>
          <w:tcPr>
            <w:tcW w:w="8007" w:type="dxa"/>
          </w:tcPr>
          <w:p w14:paraId="3A9719D7" w14:textId="04C1593E" w:rsidR="008C42D2" w:rsidRDefault="00DA3B94" w:rsidP="00993AAB">
            <w:r>
              <w:t>Travel to Unit 4 of Rainbow Timber Sale and complete BMP Review</w:t>
            </w:r>
          </w:p>
        </w:tc>
        <w:tc>
          <w:tcPr>
            <w:tcW w:w="1798" w:type="dxa"/>
          </w:tcPr>
          <w:p w14:paraId="51C7181C" w14:textId="4D942245" w:rsidR="00C8538C" w:rsidRDefault="00DA3B94" w:rsidP="00C8538C">
            <w:r>
              <w:t>Lauren Rupiper</w:t>
            </w:r>
            <w:r w:rsidR="000743CB">
              <w:t xml:space="preserve"> &amp; IDT</w:t>
            </w:r>
          </w:p>
        </w:tc>
      </w:tr>
      <w:tr w:rsidR="003B78A1" w14:paraId="409457EE" w14:textId="77777777" w:rsidTr="008A48EF">
        <w:tc>
          <w:tcPr>
            <w:tcW w:w="985" w:type="dxa"/>
          </w:tcPr>
          <w:p w14:paraId="79328D8E" w14:textId="0A9A4088" w:rsidR="003B78A1" w:rsidRDefault="00C8538C" w:rsidP="00993AAB">
            <w:r>
              <w:t>2:</w:t>
            </w:r>
            <w:r w:rsidR="00C01CEE">
              <w:t>3</w:t>
            </w:r>
            <w:r>
              <w:t>0</w:t>
            </w:r>
          </w:p>
        </w:tc>
        <w:tc>
          <w:tcPr>
            <w:tcW w:w="8007" w:type="dxa"/>
          </w:tcPr>
          <w:p w14:paraId="236D85F6" w14:textId="74BE35F0" w:rsidR="003B78A1" w:rsidRDefault="00DA3B94" w:rsidP="00993AAB">
            <w:r>
              <w:t>Return to vehicles &amp; wrap-up</w:t>
            </w:r>
          </w:p>
        </w:tc>
        <w:tc>
          <w:tcPr>
            <w:tcW w:w="1798" w:type="dxa"/>
          </w:tcPr>
          <w:p w14:paraId="3BB8EE22" w14:textId="4135509B" w:rsidR="005A0F84" w:rsidRDefault="00DA3B94" w:rsidP="00C8538C">
            <w:r>
              <w:t>Susan Hansen</w:t>
            </w:r>
          </w:p>
        </w:tc>
      </w:tr>
      <w:tr w:rsidR="00FD71A4" w14:paraId="64851730" w14:textId="77777777" w:rsidTr="008A48EF">
        <w:tc>
          <w:tcPr>
            <w:tcW w:w="985" w:type="dxa"/>
          </w:tcPr>
          <w:p w14:paraId="4BB30818" w14:textId="5222C3CF" w:rsidR="00FD71A4" w:rsidRDefault="00FD71A4" w:rsidP="00993AAB">
            <w:r>
              <w:t>3:</w:t>
            </w:r>
            <w:r w:rsidR="00C01CEE">
              <w:t>3</w:t>
            </w:r>
            <w:r w:rsidR="000C3544">
              <w:t>0</w:t>
            </w:r>
          </w:p>
        </w:tc>
        <w:tc>
          <w:tcPr>
            <w:tcW w:w="8007" w:type="dxa"/>
          </w:tcPr>
          <w:p w14:paraId="2E4A6A4B" w14:textId="72B0897F" w:rsidR="00FD71A4" w:rsidRDefault="000C3544" w:rsidP="008E3920">
            <w:r>
              <w:t>Return to Gunnison</w:t>
            </w:r>
          </w:p>
        </w:tc>
        <w:tc>
          <w:tcPr>
            <w:tcW w:w="1798" w:type="dxa"/>
          </w:tcPr>
          <w:p w14:paraId="77DC9676" w14:textId="77777777" w:rsidR="00FD71A4" w:rsidRDefault="00FD71A4" w:rsidP="004A77A7"/>
        </w:tc>
      </w:tr>
      <w:tr w:rsidR="00A34A7D" w14:paraId="463D35D8" w14:textId="77777777" w:rsidTr="008A48EF">
        <w:tc>
          <w:tcPr>
            <w:tcW w:w="985" w:type="dxa"/>
          </w:tcPr>
          <w:p w14:paraId="0CB424F8" w14:textId="23209AE0" w:rsidR="00A34A7D" w:rsidRDefault="00A34A7D" w:rsidP="00993AAB">
            <w:r>
              <w:t>4:</w:t>
            </w:r>
            <w:r w:rsidR="00C01CEE">
              <w:t>3</w:t>
            </w:r>
            <w:r>
              <w:t>0</w:t>
            </w:r>
          </w:p>
        </w:tc>
        <w:tc>
          <w:tcPr>
            <w:tcW w:w="8007" w:type="dxa"/>
          </w:tcPr>
          <w:p w14:paraId="75FAF4DD" w14:textId="743E67C9" w:rsidR="00A34A7D" w:rsidRDefault="00A34A7D" w:rsidP="008E3920">
            <w:r>
              <w:t xml:space="preserve">Return to </w:t>
            </w:r>
            <w:r w:rsidR="000C3544">
              <w:t>Montrose</w:t>
            </w:r>
          </w:p>
        </w:tc>
        <w:tc>
          <w:tcPr>
            <w:tcW w:w="1798" w:type="dxa"/>
          </w:tcPr>
          <w:p w14:paraId="3790BA05" w14:textId="77777777" w:rsidR="00A34A7D" w:rsidRDefault="00A34A7D" w:rsidP="004A77A7"/>
        </w:tc>
      </w:tr>
    </w:tbl>
    <w:p w14:paraId="069327A8" w14:textId="77777777" w:rsidR="004720FD" w:rsidRDefault="004720FD" w:rsidP="00451223">
      <w:pPr>
        <w:rPr>
          <w:b/>
        </w:rPr>
      </w:pPr>
    </w:p>
    <w:sectPr w:rsidR="004720FD"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6E89C" w14:textId="77777777" w:rsidR="00314B3D" w:rsidRDefault="00314B3D">
      <w:r>
        <w:separator/>
      </w:r>
    </w:p>
  </w:endnote>
  <w:endnote w:type="continuationSeparator" w:id="0">
    <w:p w14:paraId="428D3B2C" w14:textId="77777777" w:rsidR="00314B3D" w:rsidRDefault="00314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4512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714A4" w14:textId="77777777" w:rsidR="00314B3D" w:rsidRDefault="00314B3D">
      <w:r>
        <w:separator/>
      </w:r>
    </w:p>
  </w:footnote>
  <w:footnote w:type="continuationSeparator" w:id="0">
    <w:p w14:paraId="6AA0277C" w14:textId="77777777" w:rsidR="00314B3D" w:rsidRDefault="00314B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A5D1F"/>
    <w:multiLevelType w:val="hybridMultilevel"/>
    <w:tmpl w:val="8F6EE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B64A8"/>
    <w:multiLevelType w:val="hybridMultilevel"/>
    <w:tmpl w:val="918E7E8C"/>
    <w:lvl w:ilvl="0" w:tplc="391EC2A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7E5838"/>
    <w:multiLevelType w:val="hybridMultilevel"/>
    <w:tmpl w:val="65C4A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863006">
    <w:abstractNumId w:val="7"/>
  </w:num>
  <w:num w:numId="2" w16cid:durableId="380399116">
    <w:abstractNumId w:val="11"/>
  </w:num>
  <w:num w:numId="3" w16cid:durableId="1990792009">
    <w:abstractNumId w:val="3"/>
  </w:num>
  <w:num w:numId="4" w16cid:durableId="747271150">
    <w:abstractNumId w:val="1"/>
  </w:num>
  <w:num w:numId="5" w16cid:durableId="1476069402">
    <w:abstractNumId w:val="4"/>
  </w:num>
  <w:num w:numId="6" w16cid:durableId="1200968107">
    <w:abstractNumId w:val="2"/>
  </w:num>
  <w:num w:numId="7" w16cid:durableId="906695267">
    <w:abstractNumId w:val="12"/>
  </w:num>
  <w:num w:numId="8" w16cid:durableId="461532751">
    <w:abstractNumId w:val="6"/>
  </w:num>
  <w:num w:numId="9" w16cid:durableId="2142724454">
    <w:abstractNumId w:val="10"/>
  </w:num>
  <w:num w:numId="10" w16cid:durableId="549734421">
    <w:abstractNumId w:val="9"/>
  </w:num>
  <w:num w:numId="11" w16cid:durableId="2125269332">
    <w:abstractNumId w:val="5"/>
  </w:num>
  <w:num w:numId="12" w16cid:durableId="453252326">
    <w:abstractNumId w:val="13"/>
  </w:num>
  <w:num w:numId="13" w16cid:durableId="223293123">
    <w:abstractNumId w:val="0"/>
  </w:num>
  <w:num w:numId="14" w16cid:durableId="94445709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26B"/>
    <w:rsid w:val="00005F8E"/>
    <w:rsid w:val="000077F2"/>
    <w:rsid w:val="00030941"/>
    <w:rsid w:val="0003152B"/>
    <w:rsid w:val="000413A9"/>
    <w:rsid w:val="0004693C"/>
    <w:rsid w:val="00046CE4"/>
    <w:rsid w:val="000743CB"/>
    <w:rsid w:val="00075911"/>
    <w:rsid w:val="00090907"/>
    <w:rsid w:val="000A4F50"/>
    <w:rsid w:val="000B4677"/>
    <w:rsid w:val="000C3544"/>
    <w:rsid w:val="000D5615"/>
    <w:rsid w:val="000E25FD"/>
    <w:rsid w:val="000E371F"/>
    <w:rsid w:val="00101AB7"/>
    <w:rsid w:val="001130D5"/>
    <w:rsid w:val="001202F5"/>
    <w:rsid w:val="001419E7"/>
    <w:rsid w:val="00152CFD"/>
    <w:rsid w:val="00194EEA"/>
    <w:rsid w:val="001A3639"/>
    <w:rsid w:val="001C70E2"/>
    <w:rsid w:val="001D05D2"/>
    <w:rsid w:val="001D5712"/>
    <w:rsid w:val="001E7E69"/>
    <w:rsid w:val="001F3DE3"/>
    <w:rsid w:val="0020226B"/>
    <w:rsid w:val="00203499"/>
    <w:rsid w:val="00242AEB"/>
    <w:rsid w:val="00245807"/>
    <w:rsid w:val="00253020"/>
    <w:rsid w:val="002558EA"/>
    <w:rsid w:val="00255DF2"/>
    <w:rsid w:val="00262B55"/>
    <w:rsid w:val="0028444C"/>
    <w:rsid w:val="00285A45"/>
    <w:rsid w:val="002A52D2"/>
    <w:rsid w:val="002B2D73"/>
    <w:rsid w:val="002B6ACF"/>
    <w:rsid w:val="002C44EF"/>
    <w:rsid w:val="002C6DF6"/>
    <w:rsid w:val="002C73F0"/>
    <w:rsid w:val="002D1DCE"/>
    <w:rsid w:val="002D6784"/>
    <w:rsid w:val="002E4945"/>
    <w:rsid w:val="002F745A"/>
    <w:rsid w:val="003003C1"/>
    <w:rsid w:val="00306C29"/>
    <w:rsid w:val="00314B3D"/>
    <w:rsid w:val="0032155B"/>
    <w:rsid w:val="0033628B"/>
    <w:rsid w:val="00341761"/>
    <w:rsid w:val="00345279"/>
    <w:rsid w:val="003672B8"/>
    <w:rsid w:val="0037026F"/>
    <w:rsid w:val="00372215"/>
    <w:rsid w:val="00372A81"/>
    <w:rsid w:val="003741DF"/>
    <w:rsid w:val="00384D0F"/>
    <w:rsid w:val="003A60DD"/>
    <w:rsid w:val="003B1DED"/>
    <w:rsid w:val="003B78A1"/>
    <w:rsid w:val="003C59A6"/>
    <w:rsid w:val="003D0734"/>
    <w:rsid w:val="003D4566"/>
    <w:rsid w:val="003D4685"/>
    <w:rsid w:val="003D64E1"/>
    <w:rsid w:val="003E01FA"/>
    <w:rsid w:val="0040094E"/>
    <w:rsid w:val="0040779A"/>
    <w:rsid w:val="00434B24"/>
    <w:rsid w:val="0044168F"/>
    <w:rsid w:val="00451223"/>
    <w:rsid w:val="00451630"/>
    <w:rsid w:val="00466DB9"/>
    <w:rsid w:val="0047035D"/>
    <w:rsid w:val="004720FD"/>
    <w:rsid w:val="00476246"/>
    <w:rsid w:val="004907ED"/>
    <w:rsid w:val="00494BDD"/>
    <w:rsid w:val="004A77A7"/>
    <w:rsid w:val="004A788D"/>
    <w:rsid w:val="004B6CDF"/>
    <w:rsid w:val="004C009F"/>
    <w:rsid w:val="004C3EFD"/>
    <w:rsid w:val="004E1A25"/>
    <w:rsid w:val="00525FAD"/>
    <w:rsid w:val="005416CB"/>
    <w:rsid w:val="00565EC8"/>
    <w:rsid w:val="00566DF3"/>
    <w:rsid w:val="005867FF"/>
    <w:rsid w:val="005922AD"/>
    <w:rsid w:val="00594206"/>
    <w:rsid w:val="00596D83"/>
    <w:rsid w:val="005A0F84"/>
    <w:rsid w:val="00600310"/>
    <w:rsid w:val="00600EAF"/>
    <w:rsid w:val="0060637B"/>
    <w:rsid w:val="006133A0"/>
    <w:rsid w:val="006220EE"/>
    <w:rsid w:val="00633577"/>
    <w:rsid w:val="006426CD"/>
    <w:rsid w:val="00650377"/>
    <w:rsid w:val="0067111B"/>
    <w:rsid w:val="00674DA7"/>
    <w:rsid w:val="0068208F"/>
    <w:rsid w:val="00691BAD"/>
    <w:rsid w:val="006A44FC"/>
    <w:rsid w:val="006B6CA6"/>
    <w:rsid w:val="006D1C57"/>
    <w:rsid w:val="006D61B7"/>
    <w:rsid w:val="006F78E1"/>
    <w:rsid w:val="007001B0"/>
    <w:rsid w:val="007022CA"/>
    <w:rsid w:val="00703DE2"/>
    <w:rsid w:val="0071191D"/>
    <w:rsid w:val="00714C6F"/>
    <w:rsid w:val="0071528B"/>
    <w:rsid w:val="0072409B"/>
    <w:rsid w:val="0073112B"/>
    <w:rsid w:val="00735FB3"/>
    <w:rsid w:val="00740810"/>
    <w:rsid w:val="00747777"/>
    <w:rsid w:val="00747C75"/>
    <w:rsid w:val="00752129"/>
    <w:rsid w:val="00764709"/>
    <w:rsid w:val="0076617F"/>
    <w:rsid w:val="00766DD4"/>
    <w:rsid w:val="007702C2"/>
    <w:rsid w:val="00781D57"/>
    <w:rsid w:val="00791EFA"/>
    <w:rsid w:val="00794293"/>
    <w:rsid w:val="007A0D05"/>
    <w:rsid w:val="007A7193"/>
    <w:rsid w:val="007B3A2E"/>
    <w:rsid w:val="007B7C43"/>
    <w:rsid w:val="007C6E2A"/>
    <w:rsid w:val="007D2B49"/>
    <w:rsid w:val="007E153E"/>
    <w:rsid w:val="007E2756"/>
    <w:rsid w:val="007E6BB5"/>
    <w:rsid w:val="007F4EB2"/>
    <w:rsid w:val="008002B8"/>
    <w:rsid w:val="00806141"/>
    <w:rsid w:val="00823AFF"/>
    <w:rsid w:val="00830AFF"/>
    <w:rsid w:val="00830D97"/>
    <w:rsid w:val="00854C01"/>
    <w:rsid w:val="00856F72"/>
    <w:rsid w:val="00894B51"/>
    <w:rsid w:val="008A35A2"/>
    <w:rsid w:val="008B44DB"/>
    <w:rsid w:val="008C42D2"/>
    <w:rsid w:val="008D1608"/>
    <w:rsid w:val="008E3920"/>
    <w:rsid w:val="00906397"/>
    <w:rsid w:val="0092053F"/>
    <w:rsid w:val="00930180"/>
    <w:rsid w:val="00933159"/>
    <w:rsid w:val="00935278"/>
    <w:rsid w:val="0093603E"/>
    <w:rsid w:val="00936491"/>
    <w:rsid w:val="00937E67"/>
    <w:rsid w:val="0094379C"/>
    <w:rsid w:val="00946668"/>
    <w:rsid w:val="00972C74"/>
    <w:rsid w:val="009744CC"/>
    <w:rsid w:val="009769C4"/>
    <w:rsid w:val="00981028"/>
    <w:rsid w:val="00993AAB"/>
    <w:rsid w:val="009946B8"/>
    <w:rsid w:val="00995C62"/>
    <w:rsid w:val="009969F3"/>
    <w:rsid w:val="009A726D"/>
    <w:rsid w:val="009B5FC8"/>
    <w:rsid w:val="009D4B48"/>
    <w:rsid w:val="009E12AF"/>
    <w:rsid w:val="009E40DD"/>
    <w:rsid w:val="00A018C1"/>
    <w:rsid w:val="00A0714A"/>
    <w:rsid w:val="00A1077E"/>
    <w:rsid w:val="00A11708"/>
    <w:rsid w:val="00A31DAA"/>
    <w:rsid w:val="00A34A7D"/>
    <w:rsid w:val="00A549B4"/>
    <w:rsid w:val="00A55696"/>
    <w:rsid w:val="00AB1B32"/>
    <w:rsid w:val="00AC4152"/>
    <w:rsid w:val="00AC7EF0"/>
    <w:rsid w:val="00AD2FA1"/>
    <w:rsid w:val="00AE4465"/>
    <w:rsid w:val="00AE6AF9"/>
    <w:rsid w:val="00B064E1"/>
    <w:rsid w:val="00B14457"/>
    <w:rsid w:val="00B16A4D"/>
    <w:rsid w:val="00B37E05"/>
    <w:rsid w:val="00B90CAC"/>
    <w:rsid w:val="00BA2852"/>
    <w:rsid w:val="00BC41C9"/>
    <w:rsid w:val="00BF5400"/>
    <w:rsid w:val="00C01CEE"/>
    <w:rsid w:val="00C056FA"/>
    <w:rsid w:val="00C07270"/>
    <w:rsid w:val="00C21B57"/>
    <w:rsid w:val="00C61B4C"/>
    <w:rsid w:val="00C620C3"/>
    <w:rsid w:val="00C77227"/>
    <w:rsid w:val="00C8538C"/>
    <w:rsid w:val="00C95B28"/>
    <w:rsid w:val="00CA52EC"/>
    <w:rsid w:val="00CB0CF6"/>
    <w:rsid w:val="00CB3F37"/>
    <w:rsid w:val="00CB6E3C"/>
    <w:rsid w:val="00CD43DB"/>
    <w:rsid w:val="00CD7018"/>
    <w:rsid w:val="00CF76CD"/>
    <w:rsid w:val="00D07D34"/>
    <w:rsid w:val="00D23B22"/>
    <w:rsid w:val="00D24768"/>
    <w:rsid w:val="00D47185"/>
    <w:rsid w:val="00D61ED8"/>
    <w:rsid w:val="00D670A0"/>
    <w:rsid w:val="00D724AB"/>
    <w:rsid w:val="00D77E27"/>
    <w:rsid w:val="00D96ACF"/>
    <w:rsid w:val="00DA0550"/>
    <w:rsid w:val="00DA2039"/>
    <w:rsid w:val="00DA3B94"/>
    <w:rsid w:val="00DA7008"/>
    <w:rsid w:val="00DB2E5F"/>
    <w:rsid w:val="00DE4C23"/>
    <w:rsid w:val="00DE71D8"/>
    <w:rsid w:val="00DE75E8"/>
    <w:rsid w:val="00DF57B5"/>
    <w:rsid w:val="00E074F4"/>
    <w:rsid w:val="00E14B73"/>
    <w:rsid w:val="00E20933"/>
    <w:rsid w:val="00E21A25"/>
    <w:rsid w:val="00E2312D"/>
    <w:rsid w:val="00E37BD0"/>
    <w:rsid w:val="00E42C35"/>
    <w:rsid w:val="00E51A34"/>
    <w:rsid w:val="00E52A1F"/>
    <w:rsid w:val="00E5591C"/>
    <w:rsid w:val="00E83E1A"/>
    <w:rsid w:val="00EC2F42"/>
    <w:rsid w:val="00EC4509"/>
    <w:rsid w:val="00EE4CFA"/>
    <w:rsid w:val="00EF08E5"/>
    <w:rsid w:val="00EF6B2A"/>
    <w:rsid w:val="00F045A5"/>
    <w:rsid w:val="00F0678B"/>
    <w:rsid w:val="00F14A64"/>
    <w:rsid w:val="00F42D3D"/>
    <w:rsid w:val="00F45B12"/>
    <w:rsid w:val="00F51777"/>
    <w:rsid w:val="00F52413"/>
    <w:rsid w:val="00F80449"/>
    <w:rsid w:val="00F95DB0"/>
    <w:rsid w:val="00FB1E80"/>
    <w:rsid w:val="00FB3DD0"/>
    <w:rsid w:val="00FD5F36"/>
    <w:rsid w:val="00FD71A4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D670A0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5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45A5"/>
    <w:rPr>
      <w:color w:val="7F6F6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4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5816E4669C944B1FBD64B13C40D19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14890-5FB6-45EB-B8D1-FED9C7F10458}"/>
      </w:docPartPr>
      <w:docPartBody>
        <w:p w:rsidR="00131BCA" w:rsidRDefault="00F2046B" w:rsidP="00F2046B">
          <w:pPr>
            <w:pStyle w:val="5816E4669C944B1FBD64B13C40D19D99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49A"/>
    <w:rsid w:val="00077366"/>
    <w:rsid w:val="000D14C4"/>
    <w:rsid w:val="00102D2B"/>
    <w:rsid w:val="00121ABC"/>
    <w:rsid w:val="00131BCA"/>
    <w:rsid w:val="00182B0F"/>
    <w:rsid w:val="001D5318"/>
    <w:rsid w:val="001E3302"/>
    <w:rsid w:val="001F04DF"/>
    <w:rsid w:val="00235AFE"/>
    <w:rsid w:val="00266747"/>
    <w:rsid w:val="002965BC"/>
    <w:rsid w:val="0035788D"/>
    <w:rsid w:val="00361B3C"/>
    <w:rsid w:val="00383697"/>
    <w:rsid w:val="003B5129"/>
    <w:rsid w:val="003D2DD2"/>
    <w:rsid w:val="004445D9"/>
    <w:rsid w:val="0044736D"/>
    <w:rsid w:val="00454914"/>
    <w:rsid w:val="0046461A"/>
    <w:rsid w:val="005B339D"/>
    <w:rsid w:val="006455CE"/>
    <w:rsid w:val="00647452"/>
    <w:rsid w:val="006834C6"/>
    <w:rsid w:val="006C5F6D"/>
    <w:rsid w:val="006D014F"/>
    <w:rsid w:val="0071749A"/>
    <w:rsid w:val="0077536B"/>
    <w:rsid w:val="007A3126"/>
    <w:rsid w:val="007F72C5"/>
    <w:rsid w:val="00806CFF"/>
    <w:rsid w:val="0081139E"/>
    <w:rsid w:val="00844679"/>
    <w:rsid w:val="008D26D6"/>
    <w:rsid w:val="009110DA"/>
    <w:rsid w:val="00931329"/>
    <w:rsid w:val="00980F02"/>
    <w:rsid w:val="00A010E4"/>
    <w:rsid w:val="00A50C95"/>
    <w:rsid w:val="00AD5424"/>
    <w:rsid w:val="00B630DE"/>
    <w:rsid w:val="00BB0D97"/>
    <w:rsid w:val="00BD356E"/>
    <w:rsid w:val="00BD6B24"/>
    <w:rsid w:val="00C22AF4"/>
    <w:rsid w:val="00C72B4C"/>
    <w:rsid w:val="00C909B9"/>
    <w:rsid w:val="00CE1781"/>
    <w:rsid w:val="00DA40B5"/>
    <w:rsid w:val="00DF7CFB"/>
    <w:rsid w:val="00EA4D0A"/>
    <w:rsid w:val="00EB5150"/>
    <w:rsid w:val="00EB741B"/>
    <w:rsid w:val="00EB7FC2"/>
    <w:rsid w:val="00EC1D40"/>
    <w:rsid w:val="00F2046B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01D1E1E7132D4D0FA989A6D7C2D14AF4">
    <w:name w:val="01D1E1E7132D4D0FA989A6D7C2D14AF4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5816E4669C944B1FBD64B13C40D19D99">
    <w:name w:val="5816E4669C944B1FBD64B13C40D19D99"/>
    <w:rsid w:val="00F204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2023-07-14T16:41:00Z</dcterms:created>
  <dcterms:modified xsi:type="dcterms:W3CDTF">2023-07-14T16:41:00Z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