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17B07" w14:textId="77777777" w:rsidR="003D4685" w:rsidRDefault="0020226B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5F5DAE" wp14:editId="0599B0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2080" cy="2971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D3A" w14:textId="77777777" w:rsidR="0020226B" w:rsidRDefault="0020226B">
                            <w:r w:rsidRPr="002022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037628" wp14:editId="5BD8BB64">
                                  <wp:extent cx="2453640" cy="321056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833" cy="321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F5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0.4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">
                <v:textbox>
                  <w:txbxContent>
                    <w:p w14:paraId="57A25D3A" w14:textId="77777777" w:rsidR="0020226B" w:rsidRDefault="0020226B">
                      <w:r w:rsidRPr="002022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037628" wp14:editId="5BD8BB64">
                            <wp:extent cx="2453640" cy="321056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833" cy="321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381209846"/>
          <w:placeholder>
            <w:docPart w:val="B890C8914FC94FF19C3AEAA3A595BC45"/>
          </w:placeholder>
          <w:showingPlcHdr/>
        </w:sdtPr>
        <w:sdtContent>
          <w:r w:rsidR="00794293" w:rsidRPr="001202F5">
            <w:t>AGENDA</w:t>
          </w:r>
        </w:sdtContent>
      </w:sdt>
    </w:p>
    <w:sdt>
      <w:sdtPr>
        <w:id w:val="841976995"/>
        <w:placeholder>
          <w:docPart w:val="DD5297374BB242E58DDE02A911B66F26"/>
        </w:placeholder>
      </w:sdtPr>
      <w:sdtContent>
        <w:p w14:paraId="22296AD3" w14:textId="3C2033CC" w:rsidR="003D4685" w:rsidRPr="00CD7018" w:rsidRDefault="00544C15" w:rsidP="005D7320">
          <w:pPr>
            <w:pStyle w:val="Subtitle"/>
          </w:pPr>
          <w:r>
            <w:t>SBEADMR</w:t>
          </w:r>
          <w:r w:rsidR="00CD7018">
            <w:t xml:space="preserve"> </w:t>
          </w:r>
          <w:r w:rsidR="00A67A06">
            <w:t xml:space="preserve">&amp; Taylor Park EA </w:t>
          </w:r>
          <w:r w:rsidR="00CD7018">
            <w:t>Annual Stakeholder Meeting</w:t>
          </w:r>
        </w:p>
      </w:sdtContent>
    </w:sdt>
    <w:p w14:paraId="2AFBB853" w14:textId="2839202F" w:rsidR="00A67A06" w:rsidRDefault="0047035D" w:rsidP="00ED34AF">
      <w:pPr>
        <w:pStyle w:val="Heading1"/>
        <w:ind w:firstLine="720"/>
        <w:contextualSpacing/>
        <w:jc w:val="right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                                      </w:t>
      </w:r>
      <w:r w:rsidR="002E1D4D">
        <w:rPr>
          <w:color w:val="536142" w:themeColor="accent1" w:themeShade="80"/>
        </w:rPr>
        <w:t>February</w:t>
      </w:r>
      <w:r w:rsidR="00DB4469">
        <w:rPr>
          <w:color w:val="536142" w:themeColor="accent1" w:themeShade="80"/>
        </w:rPr>
        <w:t xml:space="preserve"> </w:t>
      </w:r>
      <w:r w:rsidR="00391CB7">
        <w:rPr>
          <w:color w:val="536142" w:themeColor="accent1" w:themeShade="80"/>
        </w:rPr>
        <w:t>15</w:t>
      </w:r>
      <w:r w:rsidR="00F71A5E">
        <w:rPr>
          <w:color w:val="536142" w:themeColor="accent1" w:themeShade="80"/>
        </w:rPr>
        <w:t>, 202</w:t>
      </w:r>
      <w:r w:rsidR="00A06BC0">
        <w:rPr>
          <w:color w:val="536142" w:themeColor="accent1" w:themeShade="80"/>
        </w:rPr>
        <w:t>4</w:t>
      </w:r>
      <w:r w:rsidR="00D77E27">
        <w:rPr>
          <w:color w:val="536142" w:themeColor="accent1" w:themeShade="80"/>
        </w:rPr>
        <w:t xml:space="preserve">, </w:t>
      </w:r>
      <w:r w:rsidR="00207CA1">
        <w:rPr>
          <w:color w:val="536142" w:themeColor="accent1" w:themeShade="80"/>
        </w:rPr>
        <w:t>9</w:t>
      </w:r>
      <w:r w:rsidR="00E04EAE">
        <w:rPr>
          <w:color w:val="536142" w:themeColor="accent1" w:themeShade="80"/>
        </w:rPr>
        <w:t>:</w:t>
      </w:r>
      <w:r w:rsidR="00207CA1">
        <w:rPr>
          <w:color w:val="536142" w:themeColor="accent1" w:themeShade="80"/>
        </w:rPr>
        <w:t>0</w:t>
      </w:r>
      <w:r w:rsidR="007E6BB5">
        <w:rPr>
          <w:color w:val="536142" w:themeColor="accent1" w:themeShade="80"/>
        </w:rPr>
        <w:t>0 A</w:t>
      </w:r>
      <w:r w:rsidR="00EE4CFA" w:rsidRPr="000E371F">
        <w:rPr>
          <w:color w:val="536142" w:themeColor="accent1" w:themeShade="80"/>
        </w:rPr>
        <w:t>M</w:t>
      </w:r>
      <w:r w:rsidR="00AC7EF0">
        <w:rPr>
          <w:color w:val="536142" w:themeColor="accent1" w:themeShade="80"/>
        </w:rPr>
        <w:t xml:space="preserve"> </w:t>
      </w:r>
      <w:r w:rsidR="00633B9C">
        <w:rPr>
          <w:color w:val="536142" w:themeColor="accent1" w:themeShade="80"/>
        </w:rPr>
        <w:t xml:space="preserve">– </w:t>
      </w:r>
      <w:r w:rsidR="00391CB7">
        <w:rPr>
          <w:color w:val="536142" w:themeColor="accent1" w:themeShade="80"/>
        </w:rPr>
        <w:t>3</w:t>
      </w:r>
      <w:r w:rsidR="00E04EAE">
        <w:rPr>
          <w:color w:val="536142" w:themeColor="accent1" w:themeShade="80"/>
        </w:rPr>
        <w:t>:</w:t>
      </w:r>
      <w:r w:rsidR="002F0BCD">
        <w:rPr>
          <w:color w:val="536142" w:themeColor="accent1" w:themeShade="80"/>
        </w:rPr>
        <w:t>3</w:t>
      </w:r>
      <w:r w:rsidR="003B63B0">
        <w:rPr>
          <w:color w:val="536142" w:themeColor="accent1" w:themeShade="80"/>
        </w:rPr>
        <w:t>0</w:t>
      </w:r>
      <w:r w:rsidR="00C75BF0">
        <w:rPr>
          <w:color w:val="536142" w:themeColor="accent1" w:themeShade="80"/>
        </w:rPr>
        <w:t xml:space="preserve"> PM</w:t>
      </w:r>
    </w:p>
    <w:p w14:paraId="712A17B0" w14:textId="1FA31376" w:rsidR="00A71E93" w:rsidRDefault="00AC7EF0" w:rsidP="00ED34AF">
      <w:pPr>
        <w:pStyle w:val="Heading1"/>
        <w:ind w:firstLine="720"/>
        <w:contextualSpacing/>
        <w:jc w:val="right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</w:t>
      </w:r>
      <w:r w:rsidR="00DB4469">
        <w:rPr>
          <w:color w:val="536142" w:themeColor="accent1" w:themeShade="80"/>
        </w:rPr>
        <w:t xml:space="preserve">Montrose Pavilion Events Center, 1800 Pavilion Dr, </w:t>
      </w:r>
      <w:r w:rsidR="00ED7684">
        <w:rPr>
          <w:color w:val="536142" w:themeColor="accent1" w:themeShade="80"/>
        </w:rPr>
        <w:t>Montrose, CO</w:t>
      </w:r>
    </w:p>
    <w:p w14:paraId="29F3EBBC" w14:textId="2EA131B9" w:rsidR="00981028" w:rsidRPr="00180F30" w:rsidRDefault="002F0BCD" w:rsidP="00ED34AF">
      <w:pPr>
        <w:pStyle w:val="Heading1"/>
        <w:ind w:firstLine="720"/>
        <w:contextualSpacing/>
        <w:jc w:val="right"/>
        <w:rPr>
          <w:color w:val="536142" w:themeColor="accent1" w:themeShade="80"/>
        </w:rPr>
      </w:pPr>
      <w:r>
        <w:rPr>
          <w:color w:val="536142" w:themeColor="accent1" w:themeShade="80"/>
        </w:rPr>
        <w:t>Zoom</w:t>
      </w:r>
      <w:r w:rsidR="00A67A06">
        <w:rPr>
          <w:color w:val="536142" w:themeColor="accent1" w:themeShade="80"/>
        </w:rPr>
        <w:t xml:space="preserve"> Virtual Meeting</w:t>
      </w:r>
      <w:r w:rsidR="003B63B0">
        <w:rPr>
          <w:color w:val="536142" w:themeColor="accent1" w:themeShade="80"/>
        </w:rPr>
        <w:t xml:space="preserve"> (</w:t>
      </w:r>
      <w:hyperlink r:id="rId11" w:history="1">
        <w:r w:rsidR="00C066A7" w:rsidRPr="000214F0">
          <w:rPr>
            <w:rStyle w:val="Hyperlink"/>
          </w:rPr>
          <w:t>LINK</w:t>
        </w:r>
      </w:hyperlink>
      <w:r w:rsidR="003B63B0">
        <w:rPr>
          <w:color w:val="536142" w:themeColor="accent1" w:themeShade="80"/>
        </w:rPr>
        <w:t>)</w:t>
      </w:r>
      <w:r w:rsidR="00AC7EF0" w:rsidRPr="00180F30">
        <w:rPr>
          <w:color w:val="536142" w:themeColor="accent1" w:themeShade="80"/>
        </w:rPr>
        <w:t xml:space="preserve">       </w:t>
      </w:r>
    </w:p>
    <w:p w14:paraId="54433CFA" w14:textId="2237D502" w:rsidR="00A1077E" w:rsidRDefault="00A1077E">
      <w:r w:rsidRPr="008D1608">
        <w:rPr>
          <w:b/>
        </w:rPr>
        <w:t>Facilitator</w:t>
      </w:r>
      <w:r w:rsidR="00A67A06">
        <w:rPr>
          <w:b/>
        </w:rPr>
        <w:t>s</w:t>
      </w:r>
      <w:r w:rsidR="00532A6E">
        <w:t xml:space="preserve">:  </w:t>
      </w:r>
      <w:r w:rsidR="00DB4469">
        <w:t>Susan Hansen</w:t>
      </w:r>
      <w:r w:rsidR="002A7F85">
        <w:t>, Courtney King</w:t>
      </w:r>
      <w:r w:rsidR="000214F0">
        <w:t>, Erik Snow</w:t>
      </w:r>
    </w:p>
    <w:p w14:paraId="156A7922" w14:textId="5578DC75" w:rsidR="00180F30" w:rsidRDefault="00FD0B11">
      <w:r w:rsidRPr="00FD0B11">
        <w:rPr>
          <w:b/>
          <w:bCs/>
        </w:rPr>
        <w:t>Location</w:t>
      </w:r>
      <w:r>
        <w:t xml:space="preserve">: </w:t>
      </w:r>
      <w:r w:rsidR="002E1D4D">
        <w:t>Montrose Pavilion</w:t>
      </w:r>
      <w:r w:rsidR="00DB4469">
        <w:t xml:space="preserve"> Events Center</w:t>
      </w:r>
      <w:r w:rsidR="002E1D4D">
        <w:t xml:space="preserve"> and</w:t>
      </w:r>
      <w:r w:rsidR="003918C0">
        <w:t xml:space="preserve"> </w:t>
      </w:r>
      <w:r w:rsidR="003918C0" w:rsidRPr="00C066A7">
        <w:t>Zoom Virtual Meeting</w:t>
      </w:r>
    </w:p>
    <w:p w14:paraId="32059B94" w14:textId="77777777" w:rsidR="00633B9C" w:rsidRDefault="00633B9C" w:rsidP="008E5CA5">
      <w:pPr>
        <w:spacing w:before="0" w:after="0"/>
        <w:rPr>
          <w:b/>
          <w:sz w:val="24"/>
          <w:szCs w:val="24"/>
        </w:rPr>
      </w:pPr>
    </w:p>
    <w:p w14:paraId="6364FD7A" w14:textId="55B211D2" w:rsidR="00480FDE" w:rsidRPr="00BA1B54" w:rsidRDefault="00480FDE" w:rsidP="008E5CA5">
      <w:pPr>
        <w:spacing w:before="0" w:after="0"/>
        <w:rPr>
          <w:b/>
          <w:sz w:val="24"/>
          <w:szCs w:val="24"/>
        </w:rPr>
      </w:pP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</w:tblPr>
      <w:tblGrid>
        <w:gridCol w:w="985"/>
        <w:gridCol w:w="8007"/>
        <w:gridCol w:w="1798"/>
      </w:tblGrid>
      <w:tr w:rsidR="004A77A7" w:rsidRPr="001202F5" w14:paraId="0169DBBC" w14:textId="77777777" w:rsidTr="00547816">
        <w:tc>
          <w:tcPr>
            <w:tcW w:w="985" w:type="dxa"/>
          </w:tcPr>
          <w:p w14:paraId="5909DE96" w14:textId="77777777" w:rsidR="004A77A7" w:rsidRPr="001202F5" w:rsidRDefault="004A77A7" w:rsidP="008E5CA5">
            <w:pPr>
              <w:pStyle w:val="Heading2"/>
              <w:spacing w:before="80" w:after="80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6AAD08A4" w14:textId="77777777" w:rsidR="004A77A7" w:rsidRPr="001202F5" w:rsidRDefault="004A77A7" w:rsidP="008E5CA5">
            <w:pPr>
              <w:pStyle w:val="Heading2"/>
              <w:spacing w:before="80" w:after="80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0B3167DA" w14:textId="77777777" w:rsidR="004A77A7" w:rsidRPr="001202F5" w:rsidRDefault="004A77A7" w:rsidP="008E5CA5">
            <w:pPr>
              <w:pStyle w:val="Heading2"/>
              <w:spacing w:before="80" w:after="80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4A77A7" w:rsidRPr="001202F5" w14:paraId="4278B443" w14:textId="77777777" w:rsidTr="00547816">
        <w:sdt>
          <w:sdtPr>
            <w:rPr>
              <w:rFonts w:asciiTheme="minorHAnsi" w:hAnsiTheme="minorHAnsi"/>
              <w:b w:val="0"/>
              <w:color w:val="auto"/>
            </w:rPr>
            <w:id w:val="1527054088"/>
            <w:placeholder>
              <w:docPart w:val="01D1E1E7132D4D0FA989A6D7C2D14AF4"/>
            </w:placeholder>
          </w:sdtPr>
          <w:sdtContent>
            <w:tc>
              <w:tcPr>
                <w:tcW w:w="985" w:type="dxa"/>
              </w:tcPr>
              <w:p w14:paraId="551F5DFD" w14:textId="56D0EEA0" w:rsidR="004A77A7" w:rsidRPr="007022CA" w:rsidRDefault="00207CA1" w:rsidP="008E5CA5">
                <w:pPr>
                  <w:pStyle w:val="Heading2"/>
                  <w:spacing w:before="80" w:after="80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9</w:t>
                </w:r>
                <w:r w:rsidR="00E04EAE">
                  <w:rPr>
                    <w:rFonts w:asciiTheme="minorHAnsi" w:hAnsiTheme="minorHAnsi"/>
                    <w:b w:val="0"/>
                    <w:color w:val="auto"/>
                  </w:rPr>
                  <w:t>:</w:t>
                </w:r>
                <w:r>
                  <w:rPr>
                    <w:rFonts w:asciiTheme="minorHAnsi" w:hAnsiTheme="minorHAnsi"/>
                    <w:b w:val="0"/>
                    <w:color w:val="auto"/>
                  </w:rPr>
                  <w:t>0</w:t>
                </w:r>
                <w:r w:rsidR="004A77A7">
                  <w:rPr>
                    <w:rFonts w:asciiTheme="minorHAnsi" w:hAnsiTheme="minorHAnsi"/>
                    <w:b w:val="0"/>
                    <w:color w:val="auto"/>
                  </w:rPr>
                  <w:t>0</w:t>
                </w:r>
              </w:p>
            </w:tc>
          </w:sdtContent>
        </w:sdt>
        <w:tc>
          <w:tcPr>
            <w:tcW w:w="8007" w:type="dxa"/>
          </w:tcPr>
          <w:p w14:paraId="2F659093" w14:textId="258F7532" w:rsidR="004A77A7" w:rsidRPr="007022CA" w:rsidRDefault="00732BB5" w:rsidP="008E5CA5">
            <w:pPr>
              <w:pStyle w:val="Heading2"/>
              <w:spacing w:before="80" w:after="80"/>
              <w:rPr>
                <w:rFonts w:asciiTheme="minorHAnsi" w:hAnsiTheme="minorHAnsi"/>
                <w:b w:val="0"/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Introductions</w:t>
            </w:r>
            <w:r w:rsidR="00560292">
              <w:rPr>
                <w:rFonts w:asciiTheme="minorHAnsi" w:hAnsiTheme="minorHAnsi"/>
                <w:b w:val="0"/>
                <w:color w:val="auto"/>
              </w:rPr>
              <w:t xml:space="preserve">, </w:t>
            </w:r>
            <w:r w:rsidR="000371F5">
              <w:rPr>
                <w:rFonts w:asciiTheme="minorHAnsi" w:hAnsiTheme="minorHAnsi"/>
                <w:b w:val="0"/>
                <w:color w:val="auto"/>
              </w:rPr>
              <w:t>M</w:t>
            </w:r>
            <w:r w:rsidR="00082317">
              <w:rPr>
                <w:rFonts w:asciiTheme="minorHAnsi" w:hAnsiTheme="minorHAnsi"/>
                <w:b w:val="0"/>
                <w:color w:val="auto"/>
              </w:rPr>
              <w:t>eeting</w:t>
            </w:r>
            <w:r w:rsidR="00560292">
              <w:rPr>
                <w:rFonts w:asciiTheme="minorHAnsi" w:hAnsiTheme="minorHAnsi"/>
                <w:b w:val="0"/>
                <w:color w:val="auto"/>
              </w:rPr>
              <w:t xml:space="preserve"> protocol </w:t>
            </w:r>
          </w:p>
        </w:tc>
        <w:tc>
          <w:tcPr>
            <w:tcW w:w="1798" w:type="dxa"/>
          </w:tcPr>
          <w:p w14:paraId="5189E83B" w14:textId="77777777" w:rsidR="004A77A7" w:rsidRDefault="000371F5" w:rsidP="008E5CA5">
            <w:pPr>
              <w:pStyle w:val="Heading2"/>
              <w:spacing w:before="80" w:after="80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Susan Hansen</w:t>
            </w:r>
          </w:p>
          <w:p w14:paraId="5DCAFABA" w14:textId="557773A8" w:rsidR="000214F0" w:rsidRPr="000214F0" w:rsidRDefault="000214F0" w:rsidP="000214F0">
            <w:r>
              <w:t>Courtney King</w:t>
            </w:r>
          </w:p>
          <w:p w14:paraId="6668184A" w14:textId="067A987B" w:rsidR="000371F5" w:rsidRPr="000371F5" w:rsidRDefault="002A7F85" w:rsidP="000371F5">
            <w:r>
              <w:t>Erik Snow</w:t>
            </w:r>
          </w:p>
        </w:tc>
      </w:tr>
      <w:tr w:rsidR="00F71A5E" w:rsidRPr="001202F5" w14:paraId="04B735B6" w14:textId="77777777" w:rsidTr="00547816">
        <w:tc>
          <w:tcPr>
            <w:tcW w:w="985" w:type="dxa"/>
          </w:tcPr>
          <w:p w14:paraId="460000DE" w14:textId="2D856E6C" w:rsidR="00F71A5E" w:rsidRDefault="00207CA1" w:rsidP="008E5CA5">
            <w:pPr>
              <w:pStyle w:val="Heading2"/>
              <w:spacing w:before="80" w:after="80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</w:t>
            </w:r>
            <w:r w:rsidR="00E04EAE">
              <w:rPr>
                <w:rFonts w:asciiTheme="minorHAnsi" w:hAnsiTheme="minorHAnsi"/>
                <w:b w:val="0"/>
                <w:color w:val="auto"/>
              </w:rPr>
              <w:t>:</w:t>
            </w:r>
            <w:r>
              <w:rPr>
                <w:rFonts w:asciiTheme="minorHAnsi" w:hAnsiTheme="minorHAnsi"/>
                <w:b w:val="0"/>
                <w:color w:val="auto"/>
              </w:rPr>
              <w:t>1</w:t>
            </w:r>
            <w:r w:rsidR="00F71A5E"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tc>
          <w:tcPr>
            <w:tcW w:w="8007" w:type="dxa"/>
          </w:tcPr>
          <w:p w14:paraId="092E2430" w14:textId="6B1F6DCA" w:rsidR="00F71A5E" w:rsidRDefault="00F71A5E" w:rsidP="008E5CA5">
            <w:pPr>
              <w:pStyle w:val="Heading2"/>
              <w:spacing w:before="80" w:after="80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Welcome and meeting objectives</w:t>
            </w:r>
          </w:p>
        </w:tc>
        <w:tc>
          <w:tcPr>
            <w:tcW w:w="1798" w:type="dxa"/>
          </w:tcPr>
          <w:p w14:paraId="4A2EE941" w14:textId="2057BB1C" w:rsidR="00F71A5E" w:rsidRPr="00CD4A72" w:rsidRDefault="000214F0" w:rsidP="008E5CA5">
            <w:pPr>
              <w:pStyle w:val="Heading2"/>
              <w:spacing w:before="80" w:after="80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GMUG Leadership</w:t>
            </w:r>
          </w:p>
        </w:tc>
      </w:tr>
      <w:tr w:rsidR="00285D61" w:rsidRPr="001202F5" w14:paraId="071C0693" w14:textId="77777777" w:rsidTr="00547816">
        <w:tc>
          <w:tcPr>
            <w:tcW w:w="985" w:type="dxa"/>
          </w:tcPr>
          <w:p w14:paraId="55157F02" w14:textId="284D2C1F" w:rsidR="00285D61" w:rsidRDefault="00207CA1" w:rsidP="008E5CA5">
            <w:pPr>
              <w:pStyle w:val="Heading2"/>
              <w:spacing w:before="80" w:after="80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</w:t>
            </w:r>
            <w:r w:rsidR="00285D61">
              <w:rPr>
                <w:rFonts w:asciiTheme="minorHAnsi" w:hAnsiTheme="minorHAnsi"/>
                <w:b w:val="0"/>
                <w:color w:val="auto"/>
              </w:rPr>
              <w:t>:</w:t>
            </w:r>
            <w:r>
              <w:rPr>
                <w:rFonts w:asciiTheme="minorHAnsi" w:hAnsiTheme="minorHAnsi"/>
                <w:b w:val="0"/>
                <w:color w:val="auto"/>
              </w:rPr>
              <w:t>2</w:t>
            </w:r>
            <w:r w:rsidR="00285D61"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tc>
          <w:tcPr>
            <w:tcW w:w="8007" w:type="dxa"/>
          </w:tcPr>
          <w:p w14:paraId="34B65601" w14:textId="59F186BD" w:rsidR="00285D61" w:rsidRDefault="00A06BC0" w:rsidP="008E5CA5">
            <w:pPr>
              <w:pStyle w:val="Heading2"/>
              <w:spacing w:before="80" w:after="80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GMUG NF Insect &amp; Disease Update (</w:t>
            </w:r>
            <w:r w:rsidR="00B63267">
              <w:rPr>
                <w:rFonts w:asciiTheme="minorHAnsi" w:hAnsiTheme="minorHAnsi"/>
                <w:b w:val="0"/>
                <w:color w:val="auto"/>
              </w:rPr>
              <w:t>3</w:t>
            </w:r>
            <w:r>
              <w:rPr>
                <w:rFonts w:asciiTheme="minorHAnsi" w:hAnsiTheme="minorHAnsi"/>
                <w:b w:val="0"/>
                <w:color w:val="auto"/>
              </w:rPr>
              <w:t>0)</w:t>
            </w:r>
          </w:p>
        </w:tc>
        <w:tc>
          <w:tcPr>
            <w:tcW w:w="1798" w:type="dxa"/>
          </w:tcPr>
          <w:p w14:paraId="520E3BE1" w14:textId="01B5B753" w:rsidR="00285D61" w:rsidRDefault="00A06BC0" w:rsidP="008E5CA5">
            <w:pPr>
              <w:pStyle w:val="Heading2"/>
              <w:spacing w:before="80" w:after="80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 xml:space="preserve">Amy Lockner &amp; </w:t>
            </w:r>
            <w:r w:rsidR="000214F0">
              <w:rPr>
                <w:rFonts w:asciiTheme="minorHAnsi" w:hAnsiTheme="minorHAnsi"/>
                <w:b w:val="0"/>
                <w:color w:val="auto"/>
              </w:rPr>
              <w:t xml:space="preserve">Dr. </w:t>
            </w:r>
            <w:r>
              <w:rPr>
                <w:rFonts w:asciiTheme="minorHAnsi" w:hAnsiTheme="minorHAnsi"/>
                <w:b w:val="0"/>
                <w:color w:val="auto"/>
              </w:rPr>
              <w:t>Brad Lalande</w:t>
            </w:r>
          </w:p>
        </w:tc>
      </w:tr>
      <w:tr w:rsidR="003B63B0" w:rsidRPr="00C77227" w14:paraId="56FC11FA" w14:textId="77777777" w:rsidTr="00547816">
        <w:tc>
          <w:tcPr>
            <w:tcW w:w="985" w:type="dxa"/>
          </w:tcPr>
          <w:p w14:paraId="244FA60A" w14:textId="79038104" w:rsidR="003B63B0" w:rsidRDefault="008205D9" w:rsidP="008E5CA5">
            <w:pPr>
              <w:pStyle w:val="Heading2"/>
              <w:spacing w:before="80" w:after="80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</w:t>
            </w:r>
            <w:r w:rsidR="00207CA1">
              <w:rPr>
                <w:rFonts w:asciiTheme="minorHAnsi" w:hAnsiTheme="minorHAnsi"/>
                <w:b w:val="0"/>
                <w:color w:val="auto"/>
              </w:rPr>
              <w:t>5</w:t>
            </w:r>
            <w:r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tc>
          <w:tcPr>
            <w:tcW w:w="8007" w:type="dxa"/>
          </w:tcPr>
          <w:p w14:paraId="1EA19438" w14:textId="113352F8" w:rsidR="003B63B0" w:rsidRPr="00F43476" w:rsidRDefault="008B7D4F" w:rsidP="008E5CA5">
            <w:pPr>
              <w:spacing w:before="80" w:after="80"/>
            </w:pPr>
            <w:r w:rsidRPr="008B7D4F">
              <w:rPr>
                <w:rFonts w:cs="Calibri"/>
              </w:rPr>
              <w:t>Updates on Canada lynx and snowshoe hare research in Colorado</w:t>
            </w:r>
            <w:r>
              <w:rPr>
                <w:rFonts w:cs="Calibri"/>
              </w:rPr>
              <w:t xml:space="preserve"> (</w:t>
            </w:r>
            <w:r w:rsidRPr="004D6AD1">
              <w:rPr>
                <w:rFonts w:cs="Calibri"/>
              </w:rPr>
              <w:t>20</w:t>
            </w:r>
            <w:r>
              <w:rPr>
                <w:rFonts w:cs="Calibri"/>
              </w:rPr>
              <w:t>)</w:t>
            </w:r>
          </w:p>
        </w:tc>
        <w:tc>
          <w:tcPr>
            <w:tcW w:w="1798" w:type="dxa"/>
          </w:tcPr>
          <w:p w14:paraId="37BFDFDE" w14:textId="749DD041" w:rsidR="003B63B0" w:rsidRPr="00CD4A72" w:rsidRDefault="00825068" w:rsidP="008E5CA5">
            <w:pPr>
              <w:pStyle w:val="Heading2"/>
              <w:spacing w:before="80" w:after="80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>Dr. Jake Ivan</w:t>
            </w:r>
            <w:r w:rsidR="00B92B2C">
              <w:rPr>
                <w:rFonts w:asciiTheme="minorHAnsi" w:hAnsiTheme="minorHAnsi" w:cs="Times New Roman"/>
                <w:b w:val="0"/>
                <w:bCs w:val="0"/>
                <w:color w:val="auto"/>
              </w:rPr>
              <w:t xml:space="preserve"> </w:t>
            </w:r>
          </w:p>
        </w:tc>
      </w:tr>
      <w:tr w:rsidR="00134708" w:rsidRPr="00C77227" w14:paraId="0B006AF9" w14:textId="77777777" w:rsidTr="00547816">
        <w:tc>
          <w:tcPr>
            <w:tcW w:w="985" w:type="dxa"/>
          </w:tcPr>
          <w:p w14:paraId="2FB263ED" w14:textId="69A85DDC" w:rsidR="00134708" w:rsidRDefault="00207CA1" w:rsidP="00134708">
            <w:pPr>
              <w:pStyle w:val="Heading2"/>
              <w:spacing w:before="80" w:after="80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10</w:t>
            </w:r>
            <w:r w:rsidR="00134708">
              <w:rPr>
                <w:rFonts w:asciiTheme="minorHAnsi" w:hAnsiTheme="minorHAnsi"/>
                <w:b w:val="0"/>
                <w:color w:val="auto"/>
              </w:rPr>
              <w:t>:</w:t>
            </w:r>
            <w:r>
              <w:rPr>
                <w:rFonts w:asciiTheme="minorHAnsi" w:hAnsiTheme="minorHAnsi"/>
                <w:b w:val="0"/>
                <w:color w:val="auto"/>
              </w:rPr>
              <w:t>1</w:t>
            </w:r>
            <w:r w:rsidR="00134708"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tc>
          <w:tcPr>
            <w:tcW w:w="8007" w:type="dxa"/>
          </w:tcPr>
          <w:p w14:paraId="69B05948" w14:textId="22E319DE" w:rsidR="00134708" w:rsidRDefault="00134708" w:rsidP="00134708">
            <w:pPr>
              <w:spacing w:before="80" w:after="80"/>
            </w:pPr>
            <w:r>
              <w:t>Landscape-scale impacts of spruce bark beetle and climate on forest change</w:t>
            </w:r>
            <w:r w:rsidR="001E33B2">
              <w:t xml:space="preserve"> (</w:t>
            </w:r>
            <w:r w:rsidR="00AB4160" w:rsidRPr="003633A6">
              <w:t>3</w:t>
            </w:r>
            <w:r w:rsidR="001E33B2" w:rsidRPr="003633A6">
              <w:t>0</w:t>
            </w:r>
            <w:r w:rsidR="001E33B2">
              <w:t>)</w:t>
            </w:r>
          </w:p>
        </w:tc>
        <w:tc>
          <w:tcPr>
            <w:tcW w:w="1798" w:type="dxa"/>
          </w:tcPr>
          <w:p w14:paraId="2D5E055C" w14:textId="4DBDA23E" w:rsidR="00134708" w:rsidRPr="00CD4A72" w:rsidRDefault="00134708" w:rsidP="00134708">
            <w:pPr>
              <w:pStyle w:val="Heading2"/>
              <w:spacing w:before="80" w:after="80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>Dr. Jason Sibold</w:t>
            </w:r>
          </w:p>
        </w:tc>
      </w:tr>
      <w:tr w:rsidR="00535473" w:rsidRPr="00C77227" w14:paraId="6B2F0AE5" w14:textId="77777777" w:rsidTr="00547816">
        <w:tc>
          <w:tcPr>
            <w:tcW w:w="985" w:type="dxa"/>
          </w:tcPr>
          <w:p w14:paraId="72045015" w14:textId="6E0DACBB" w:rsidR="00535473" w:rsidRPr="00A17AE4" w:rsidRDefault="00A17AE4" w:rsidP="00134708">
            <w:pPr>
              <w:pStyle w:val="Heading2"/>
              <w:spacing w:before="80" w:after="80"/>
              <w:rPr>
                <w:rFonts w:asciiTheme="minorHAnsi" w:hAnsiTheme="minorHAnsi"/>
                <w:b w:val="0"/>
                <w:i/>
                <w:iCs/>
                <w:color w:val="auto"/>
              </w:rPr>
            </w:pPr>
            <w:r>
              <w:rPr>
                <w:rFonts w:asciiTheme="minorHAnsi" w:hAnsiTheme="minorHAnsi"/>
                <w:b w:val="0"/>
                <w:i/>
                <w:iCs/>
                <w:color w:val="auto"/>
              </w:rPr>
              <w:t>10:</w:t>
            </w:r>
            <w:r w:rsidR="00207CA1">
              <w:rPr>
                <w:rFonts w:asciiTheme="minorHAnsi" w:hAnsiTheme="minorHAnsi"/>
                <w:b w:val="0"/>
                <w:i/>
                <w:iCs/>
                <w:color w:val="auto"/>
              </w:rPr>
              <w:t>4</w:t>
            </w:r>
            <w:r w:rsidR="00625B2D">
              <w:rPr>
                <w:rFonts w:asciiTheme="minorHAnsi" w:hAnsiTheme="minorHAnsi"/>
                <w:b w:val="0"/>
                <w:i/>
                <w:iCs/>
                <w:color w:val="auto"/>
              </w:rPr>
              <w:t>0</w:t>
            </w:r>
          </w:p>
        </w:tc>
        <w:tc>
          <w:tcPr>
            <w:tcW w:w="8007" w:type="dxa"/>
          </w:tcPr>
          <w:p w14:paraId="2A812E44" w14:textId="4C582747" w:rsidR="00535473" w:rsidRPr="00A17AE4" w:rsidRDefault="00A17AE4" w:rsidP="00134708">
            <w:pPr>
              <w:spacing w:before="80" w:after="80"/>
              <w:rPr>
                <w:i/>
                <w:iCs/>
              </w:rPr>
            </w:pPr>
            <w:r>
              <w:rPr>
                <w:i/>
                <w:iCs/>
              </w:rPr>
              <w:t>Break</w:t>
            </w:r>
          </w:p>
        </w:tc>
        <w:tc>
          <w:tcPr>
            <w:tcW w:w="1798" w:type="dxa"/>
          </w:tcPr>
          <w:p w14:paraId="38D8AB43" w14:textId="77777777" w:rsidR="00535473" w:rsidRPr="00CD4A72" w:rsidRDefault="00535473" w:rsidP="00134708">
            <w:pPr>
              <w:pStyle w:val="Heading2"/>
              <w:spacing w:before="80" w:after="80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</w:p>
        </w:tc>
      </w:tr>
      <w:tr w:rsidR="00E4598A" w:rsidRPr="00C77227" w14:paraId="1FCEB404" w14:textId="77777777" w:rsidTr="00547816">
        <w:tc>
          <w:tcPr>
            <w:tcW w:w="985" w:type="dxa"/>
          </w:tcPr>
          <w:p w14:paraId="01B1E6ED" w14:textId="63E8D238" w:rsidR="00E4598A" w:rsidRDefault="004B6659" w:rsidP="00E4598A">
            <w:pPr>
              <w:pStyle w:val="Heading2"/>
              <w:spacing w:before="80" w:after="80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10</w:t>
            </w:r>
            <w:r w:rsidR="00E4598A">
              <w:rPr>
                <w:rFonts w:asciiTheme="minorHAnsi" w:hAnsiTheme="minorHAnsi"/>
                <w:b w:val="0"/>
                <w:color w:val="auto"/>
              </w:rPr>
              <w:t>:</w:t>
            </w:r>
            <w:r w:rsidR="00207CA1">
              <w:rPr>
                <w:rFonts w:asciiTheme="minorHAnsi" w:hAnsiTheme="minorHAnsi"/>
                <w:b w:val="0"/>
                <w:color w:val="auto"/>
              </w:rPr>
              <w:t>5</w:t>
            </w:r>
            <w:r w:rsidR="00625B2D">
              <w:rPr>
                <w:rFonts w:asciiTheme="minorHAnsi" w:hAnsiTheme="minorHAnsi"/>
                <w:b w:val="0"/>
                <w:color w:val="auto"/>
              </w:rPr>
              <w:t>5</w:t>
            </w:r>
          </w:p>
        </w:tc>
        <w:tc>
          <w:tcPr>
            <w:tcW w:w="8007" w:type="dxa"/>
          </w:tcPr>
          <w:p w14:paraId="20F4C7D3" w14:textId="2E780C23" w:rsidR="00E4598A" w:rsidRDefault="0073409D" w:rsidP="00E4598A">
            <w:pPr>
              <w:spacing w:before="80" w:after="80"/>
            </w:pPr>
            <w:r w:rsidRPr="0073409D">
              <w:t xml:space="preserve">Impacts of spruce bark beetle and subsequent salvage in Engelmann spruce and Engelmann spruce-aspen forests of the Gunnison National Forest on forest structure and tree regeneration </w:t>
            </w:r>
            <w:r w:rsidR="001E33B2">
              <w:t>(</w:t>
            </w:r>
            <w:r w:rsidR="00B63267">
              <w:t>4</w:t>
            </w:r>
            <w:r w:rsidR="001E33B2" w:rsidRPr="00B70B96">
              <w:t>0</w:t>
            </w:r>
            <w:r w:rsidR="001E33B2">
              <w:t>)</w:t>
            </w:r>
          </w:p>
        </w:tc>
        <w:tc>
          <w:tcPr>
            <w:tcW w:w="1798" w:type="dxa"/>
          </w:tcPr>
          <w:p w14:paraId="69A2A632" w14:textId="5CD56482" w:rsidR="00E4598A" w:rsidRPr="00CD4A72" w:rsidRDefault="00E4598A" w:rsidP="00E4598A">
            <w:pPr>
              <w:pStyle w:val="Heading2"/>
              <w:spacing w:before="80" w:after="80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>Dr. Mike Battaglia &amp; Kevin Barrett</w:t>
            </w:r>
          </w:p>
        </w:tc>
      </w:tr>
      <w:tr w:rsidR="00E4598A" w:rsidRPr="00C77227" w14:paraId="13E74D5E" w14:textId="77777777" w:rsidTr="00547816">
        <w:tc>
          <w:tcPr>
            <w:tcW w:w="985" w:type="dxa"/>
          </w:tcPr>
          <w:p w14:paraId="013144D3" w14:textId="68C77F1B" w:rsidR="00E4598A" w:rsidRDefault="00E4598A" w:rsidP="00E4598A">
            <w:pPr>
              <w:pStyle w:val="Heading2"/>
              <w:spacing w:before="80" w:after="80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</w:t>
            </w:r>
            <w:r w:rsidR="00207CA1">
              <w:rPr>
                <w:rFonts w:asciiTheme="minorHAnsi" w:hAnsiTheme="minorHAnsi"/>
                <w:b w:val="0"/>
                <w:color w:val="auto"/>
              </w:rPr>
              <w:t>1</w:t>
            </w:r>
            <w:r>
              <w:rPr>
                <w:rFonts w:asciiTheme="minorHAnsi" w:hAnsiTheme="minorHAnsi"/>
                <w:b w:val="0"/>
                <w:color w:val="auto"/>
              </w:rPr>
              <w:t>:</w:t>
            </w:r>
            <w:r w:rsidR="00B63267">
              <w:rPr>
                <w:rFonts w:asciiTheme="minorHAnsi" w:hAnsiTheme="minorHAnsi"/>
                <w:b w:val="0"/>
                <w:color w:val="auto"/>
              </w:rPr>
              <w:t>3</w:t>
            </w:r>
            <w:r w:rsidR="00625B2D">
              <w:rPr>
                <w:rFonts w:asciiTheme="minorHAnsi" w:hAnsiTheme="minorHAnsi"/>
                <w:b w:val="0"/>
                <w:color w:val="auto"/>
              </w:rPr>
              <w:t>5</w:t>
            </w:r>
          </w:p>
        </w:tc>
        <w:tc>
          <w:tcPr>
            <w:tcW w:w="8007" w:type="dxa"/>
          </w:tcPr>
          <w:p w14:paraId="5A2A0FA5" w14:textId="01C260A0" w:rsidR="00E4598A" w:rsidRDefault="00E4598A" w:rsidP="00E4598A">
            <w:pPr>
              <w:spacing w:before="80" w:after="80"/>
            </w:pPr>
            <w:r w:rsidRPr="008F29AB">
              <w:t xml:space="preserve">Taylor Park </w:t>
            </w:r>
            <w:r w:rsidR="00391CB7">
              <w:t>Adaptive Silviculture for Climate Change</w:t>
            </w:r>
            <w:r w:rsidR="00296CF4">
              <w:t xml:space="preserve"> (ASCC)</w:t>
            </w:r>
            <w:r w:rsidRPr="008F29AB">
              <w:t xml:space="preserve"> </w:t>
            </w:r>
            <w:r w:rsidR="00296CF4">
              <w:t>u</w:t>
            </w:r>
            <w:r w:rsidRPr="008F29AB">
              <w:t>pdate</w:t>
            </w:r>
            <w:r w:rsidR="001E33B2">
              <w:t xml:space="preserve"> (</w:t>
            </w:r>
            <w:r w:rsidR="00B70B96">
              <w:t>15</w:t>
            </w:r>
            <w:r w:rsidR="001E33B2">
              <w:t>)</w:t>
            </w:r>
          </w:p>
        </w:tc>
        <w:tc>
          <w:tcPr>
            <w:tcW w:w="1798" w:type="dxa"/>
          </w:tcPr>
          <w:p w14:paraId="1AA7013D" w14:textId="43372F8E" w:rsidR="00E4598A" w:rsidRPr="00CD4A72" w:rsidRDefault="00E4598A" w:rsidP="00E4598A">
            <w:pPr>
              <w:pStyle w:val="Heading2"/>
              <w:spacing w:before="80" w:after="80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 xml:space="preserve">Dr. </w:t>
            </w:r>
            <w:r w:rsidR="00B70B96">
              <w:rPr>
                <w:rFonts w:asciiTheme="minorHAnsi" w:hAnsiTheme="minorHAnsi" w:cs="Times New Roman"/>
                <w:b w:val="0"/>
                <w:bCs w:val="0"/>
                <w:color w:val="auto"/>
              </w:rPr>
              <w:t>Mike Battaglia</w:t>
            </w:r>
          </w:p>
        </w:tc>
      </w:tr>
      <w:tr w:rsidR="00E4598A" w14:paraId="7FC1AD0F" w14:textId="77777777" w:rsidTr="00547816">
        <w:sdt>
          <w:sdtPr>
            <w:id w:val="848839369"/>
            <w:placeholder>
              <w:docPart w:val="53A6E1E3A02443ED93315859180DEEC7"/>
            </w:placeholder>
          </w:sdtPr>
          <w:sdtContent>
            <w:tc>
              <w:tcPr>
                <w:tcW w:w="985" w:type="dxa"/>
              </w:tcPr>
              <w:p w14:paraId="55ECB00C" w14:textId="499175AE" w:rsidR="00E4598A" w:rsidRDefault="00E4598A" w:rsidP="00E4598A">
                <w:pPr>
                  <w:spacing w:before="80" w:after="80"/>
                </w:pPr>
                <w:r>
                  <w:t>1</w:t>
                </w:r>
                <w:r w:rsidR="001E33B2">
                  <w:t>1</w:t>
                </w:r>
                <w:r>
                  <w:t>:</w:t>
                </w:r>
                <w:r w:rsidR="00B63267">
                  <w:t>50</w:t>
                </w:r>
              </w:p>
            </w:tc>
          </w:sdtContent>
        </w:sdt>
        <w:sdt>
          <w:sdtPr>
            <w:id w:val="2036150780"/>
            <w:placeholder>
              <w:docPart w:val="4302D281FD9845598181CC16C204942B"/>
            </w:placeholder>
          </w:sdtPr>
          <w:sdtContent>
            <w:tc>
              <w:tcPr>
                <w:tcW w:w="8007" w:type="dxa"/>
              </w:tcPr>
              <w:p w14:paraId="2C833002" w14:textId="06BE2978" w:rsidR="00E4598A" w:rsidRPr="00A1077E" w:rsidRDefault="00E4598A" w:rsidP="00E4598A">
                <w:pPr>
                  <w:spacing w:before="80" w:after="80"/>
                </w:pPr>
                <w:r>
                  <w:t>Questions &amp; discussion</w:t>
                </w:r>
              </w:p>
            </w:tc>
          </w:sdtContent>
        </w:sdt>
        <w:tc>
          <w:tcPr>
            <w:tcW w:w="1798" w:type="dxa"/>
          </w:tcPr>
          <w:p w14:paraId="3FD594FE" w14:textId="188A251B" w:rsidR="00E4598A" w:rsidRDefault="00E4598A" w:rsidP="00E4598A">
            <w:pPr>
              <w:spacing w:before="80" w:after="80"/>
            </w:pPr>
            <w:r>
              <w:t>Science Team</w:t>
            </w:r>
          </w:p>
        </w:tc>
      </w:tr>
      <w:tr w:rsidR="00E4598A" w14:paraId="72820072" w14:textId="77777777" w:rsidTr="00547816">
        <w:tc>
          <w:tcPr>
            <w:tcW w:w="985" w:type="dxa"/>
          </w:tcPr>
          <w:p w14:paraId="02B4FD36" w14:textId="5E08270A" w:rsidR="00E4598A" w:rsidRDefault="00E4598A" w:rsidP="00E4598A">
            <w:pPr>
              <w:spacing w:before="80" w:after="80"/>
            </w:pPr>
            <w:r>
              <w:t>12:</w:t>
            </w:r>
            <w:r w:rsidR="007D05B8">
              <w:t>15</w:t>
            </w:r>
          </w:p>
        </w:tc>
        <w:tc>
          <w:tcPr>
            <w:tcW w:w="8007" w:type="dxa"/>
          </w:tcPr>
          <w:p w14:paraId="7462A3D5" w14:textId="313EF03D" w:rsidR="00E4598A" w:rsidRDefault="00B4719E" w:rsidP="00E4598A">
            <w:pPr>
              <w:spacing w:before="80" w:after="80"/>
            </w:pPr>
            <w:r>
              <w:t>LUNCH</w:t>
            </w:r>
            <w:r w:rsidR="001E33B2">
              <w:t xml:space="preserve"> (75</w:t>
            </w:r>
            <w:r w:rsidR="003D7C64">
              <w:t xml:space="preserve"> mins</w:t>
            </w:r>
            <w:r w:rsidR="001E33B2">
              <w:t>)</w:t>
            </w:r>
          </w:p>
        </w:tc>
        <w:tc>
          <w:tcPr>
            <w:tcW w:w="1798" w:type="dxa"/>
          </w:tcPr>
          <w:p w14:paraId="07340A76" w14:textId="77777777" w:rsidR="00E4598A" w:rsidRDefault="00E4598A" w:rsidP="00E4598A">
            <w:pPr>
              <w:spacing w:before="80" w:after="80"/>
            </w:pPr>
          </w:p>
        </w:tc>
      </w:tr>
      <w:tr w:rsidR="00B70B96" w14:paraId="068505C6" w14:textId="77777777" w:rsidTr="00547816">
        <w:tc>
          <w:tcPr>
            <w:tcW w:w="985" w:type="dxa"/>
          </w:tcPr>
          <w:p w14:paraId="1C8248B6" w14:textId="498DA5E2" w:rsidR="00B70B96" w:rsidRDefault="00C77545" w:rsidP="00E4598A">
            <w:pPr>
              <w:spacing w:before="80" w:after="80"/>
            </w:pPr>
            <w:r>
              <w:t>1:30</w:t>
            </w:r>
          </w:p>
        </w:tc>
        <w:tc>
          <w:tcPr>
            <w:tcW w:w="8007" w:type="dxa"/>
          </w:tcPr>
          <w:p w14:paraId="4D2C2ACF" w14:textId="3E3DA2FC" w:rsidR="00B70B96" w:rsidRDefault="00B70B96" w:rsidP="00E4598A">
            <w:pPr>
              <w:spacing w:before="80" w:after="80"/>
            </w:pPr>
            <w:r>
              <w:t xml:space="preserve">Monarch Pass </w:t>
            </w:r>
            <w:r w:rsidR="006207E3">
              <w:t>s</w:t>
            </w:r>
            <w:r w:rsidR="003E27E5">
              <w:t xml:space="preserve">teep </w:t>
            </w:r>
            <w:r w:rsidR="006207E3">
              <w:t>s</w:t>
            </w:r>
            <w:r w:rsidR="003E27E5">
              <w:t xml:space="preserve">lope </w:t>
            </w:r>
            <w:r w:rsidR="006207E3">
              <w:t>t</w:t>
            </w:r>
            <w:r w:rsidR="003E27E5">
              <w:t>ethered cut-to-length timber harvest</w:t>
            </w:r>
            <w:r>
              <w:t xml:space="preserve"> monitoring (30)</w:t>
            </w:r>
          </w:p>
        </w:tc>
        <w:tc>
          <w:tcPr>
            <w:tcW w:w="1798" w:type="dxa"/>
          </w:tcPr>
          <w:p w14:paraId="327325FC" w14:textId="1D483908" w:rsidR="00B70B96" w:rsidRDefault="00B70B96" w:rsidP="00E4598A">
            <w:pPr>
              <w:spacing w:before="80" w:after="80"/>
            </w:pPr>
            <w:r>
              <w:t xml:space="preserve">Dr. Chuck Rhoades </w:t>
            </w:r>
          </w:p>
        </w:tc>
      </w:tr>
      <w:tr w:rsidR="00207CA1" w14:paraId="74030395" w14:textId="77777777" w:rsidTr="00547816">
        <w:tc>
          <w:tcPr>
            <w:tcW w:w="985" w:type="dxa"/>
          </w:tcPr>
          <w:p w14:paraId="4A3A1D91" w14:textId="65A7D9AB" w:rsidR="00207CA1" w:rsidRDefault="00207CA1" w:rsidP="00207CA1">
            <w:pPr>
              <w:spacing w:before="80" w:after="80"/>
            </w:pPr>
            <w:r>
              <w:t>2:00</w:t>
            </w:r>
          </w:p>
        </w:tc>
        <w:tc>
          <w:tcPr>
            <w:tcW w:w="8007" w:type="dxa"/>
          </w:tcPr>
          <w:p w14:paraId="328D29CE" w14:textId="1AED5FAE" w:rsidR="00207CA1" w:rsidRDefault="00207CA1" w:rsidP="00207CA1">
            <w:pPr>
              <w:spacing w:before="80" w:after="80"/>
            </w:pPr>
            <w:r>
              <w:t>SBEADMR</w:t>
            </w:r>
            <w:r w:rsidRPr="00F71A5E">
              <w:t xml:space="preserve"> AMG</w:t>
            </w:r>
            <w:r>
              <w:t xml:space="preserve"> Update</w:t>
            </w:r>
          </w:p>
        </w:tc>
        <w:sdt>
          <w:sdtPr>
            <w:rPr>
              <w:b/>
            </w:rPr>
            <w:id w:val="2026816375"/>
            <w:placeholder>
              <w:docPart w:val="F0137B5A7B2E497E88071C5AEB1EFD5F"/>
            </w:placeholder>
          </w:sdtPr>
          <w:sdtContent>
            <w:tc>
              <w:tcPr>
                <w:tcW w:w="1798" w:type="dxa"/>
              </w:tcPr>
              <w:p w14:paraId="6C898D6A" w14:textId="6F24D085" w:rsidR="00207CA1" w:rsidRDefault="002A7F85" w:rsidP="00207CA1">
                <w:pPr>
                  <w:spacing w:before="80" w:after="80"/>
                </w:pPr>
                <w:r>
                  <w:rPr>
                    <w:bCs/>
                  </w:rPr>
                  <w:t>Susan Hansen</w:t>
                </w:r>
              </w:p>
            </w:tc>
          </w:sdtContent>
        </w:sdt>
      </w:tr>
      <w:tr w:rsidR="00207CA1" w14:paraId="29E0C52E" w14:textId="77777777" w:rsidTr="00547816">
        <w:tc>
          <w:tcPr>
            <w:tcW w:w="985" w:type="dxa"/>
          </w:tcPr>
          <w:p w14:paraId="0BDD588A" w14:textId="3B70292A" w:rsidR="00207CA1" w:rsidRDefault="00207CA1" w:rsidP="00207CA1">
            <w:pPr>
              <w:spacing w:before="80" w:after="80"/>
            </w:pPr>
            <w:r>
              <w:t>2:10</w:t>
            </w:r>
          </w:p>
        </w:tc>
        <w:sdt>
          <w:sdtPr>
            <w:id w:val="-70977129"/>
            <w:placeholder>
              <w:docPart w:val="99CC8B13C9084D7D817ED738D065607F"/>
            </w:placeholder>
          </w:sdtPr>
          <w:sdtContent>
            <w:tc>
              <w:tcPr>
                <w:tcW w:w="8007" w:type="dxa"/>
              </w:tcPr>
              <w:p w14:paraId="459A697E" w14:textId="01F574D7" w:rsidR="00207CA1" w:rsidRPr="00F43476" w:rsidRDefault="00207CA1" w:rsidP="00207CA1">
                <w:pPr>
                  <w:spacing w:before="80" w:after="80"/>
                </w:pPr>
                <w:r>
                  <w:t>Taylor Park AMG Update</w:t>
                </w:r>
              </w:p>
            </w:tc>
          </w:sdtContent>
        </w:sdt>
        <w:tc>
          <w:tcPr>
            <w:tcW w:w="1798" w:type="dxa"/>
          </w:tcPr>
          <w:p w14:paraId="4FCDEBED" w14:textId="72606BEF" w:rsidR="00207CA1" w:rsidRDefault="00207CA1" w:rsidP="00207CA1">
            <w:pPr>
              <w:spacing w:before="80" w:after="80"/>
              <w:rPr>
                <w:rFonts w:cs="Times New Roman"/>
              </w:rPr>
            </w:pPr>
            <w:r>
              <w:t>Courtney King</w:t>
            </w:r>
            <w:r w:rsidR="00B63267">
              <w:t xml:space="preserve"> </w:t>
            </w:r>
          </w:p>
        </w:tc>
      </w:tr>
      <w:tr w:rsidR="00207CA1" w14:paraId="7DA33A42" w14:textId="77777777" w:rsidTr="00547816">
        <w:tc>
          <w:tcPr>
            <w:tcW w:w="985" w:type="dxa"/>
          </w:tcPr>
          <w:p w14:paraId="43D43CE6" w14:textId="3B89D34A" w:rsidR="00207CA1" w:rsidRDefault="00FC5DAC" w:rsidP="00207CA1">
            <w:pPr>
              <w:spacing w:before="80" w:after="80"/>
            </w:pPr>
            <w:r>
              <w:lastRenderedPageBreak/>
              <w:t>2</w:t>
            </w:r>
            <w:r w:rsidR="00207CA1">
              <w:t>:</w:t>
            </w:r>
            <w:r>
              <w:t>2</w:t>
            </w:r>
            <w:r w:rsidR="00207CA1">
              <w:t>0</w:t>
            </w:r>
          </w:p>
        </w:tc>
        <w:tc>
          <w:tcPr>
            <w:tcW w:w="8007" w:type="dxa"/>
          </w:tcPr>
          <w:p w14:paraId="40312F27" w14:textId="5F8557C8" w:rsidR="00207CA1" w:rsidRDefault="00207CA1" w:rsidP="00207CA1">
            <w:pPr>
              <w:spacing w:before="80" w:after="80"/>
            </w:pPr>
            <w:r>
              <w:t>SBEADMR &amp; Taylor Park Program of Work: FY2024, 2025, 2026 – Intro &amp; Explanation of Comment Period and Comment Map</w:t>
            </w:r>
          </w:p>
        </w:tc>
        <w:tc>
          <w:tcPr>
            <w:tcW w:w="1798" w:type="dxa"/>
          </w:tcPr>
          <w:p w14:paraId="39EABEB7" w14:textId="71167888" w:rsidR="00207CA1" w:rsidRDefault="000214F0" w:rsidP="00207CA1">
            <w:pPr>
              <w:spacing w:before="80" w:after="80"/>
            </w:pPr>
            <w:r>
              <w:t>Timber Program Manager</w:t>
            </w:r>
            <w:r w:rsidR="00207CA1">
              <w:t>, Zach Lyon, Tony Smith</w:t>
            </w:r>
          </w:p>
        </w:tc>
      </w:tr>
      <w:tr w:rsidR="00207CA1" w14:paraId="43B78875" w14:textId="77777777" w:rsidTr="00547816">
        <w:tc>
          <w:tcPr>
            <w:tcW w:w="985" w:type="dxa"/>
          </w:tcPr>
          <w:p w14:paraId="009A863E" w14:textId="56C58DB2" w:rsidR="00207CA1" w:rsidRDefault="00FC5DAC" w:rsidP="00207CA1">
            <w:pPr>
              <w:spacing w:before="80" w:after="80"/>
            </w:pPr>
            <w:r>
              <w:t>2</w:t>
            </w:r>
            <w:r w:rsidR="00207CA1">
              <w:t>:</w:t>
            </w:r>
            <w:r>
              <w:t>4</w:t>
            </w:r>
            <w:r w:rsidR="00207CA1">
              <w:t>0</w:t>
            </w:r>
          </w:p>
        </w:tc>
        <w:tc>
          <w:tcPr>
            <w:tcW w:w="8007" w:type="dxa"/>
          </w:tcPr>
          <w:p w14:paraId="431C9E36" w14:textId="0578F6F6" w:rsidR="00207CA1" w:rsidRDefault="00207CA1" w:rsidP="00207CA1">
            <w:pPr>
              <w:spacing w:before="80" w:after="80"/>
            </w:pPr>
            <w:r>
              <w:t>Full Meeting Adjournment; Transition to Breakout Sessions</w:t>
            </w:r>
          </w:p>
        </w:tc>
        <w:tc>
          <w:tcPr>
            <w:tcW w:w="1798" w:type="dxa"/>
          </w:tcPr>
          <w:p w14:paraId="3BEE6578" w14:textId="061AF7E4" w:rsidR="00207CA1" w:rsidRDefault="004D6130" w:rsidP="00207CA1">
            <w:pPr>
              <w:spacing w:before="80" w:after="80"/>
            </w:pPr>
            <w:r>
              <w:t xml:space="preserve">Susan Hansen </w:t>
            </w:r>
          </w:p>
        </w:tc>
      </w:tr>
      <w:tr w:rsidR="00207CA1" w14:paraId="24DCEE46" w14:textId="77777777" w:rsidTr="00547816">
        <w:tc>
          <w:tcPr>
            <w:tcW w:w="985" w:type="dxa"/>
          </w:tcPr>
          <w:p w14:paraId="73A1B26F" w14:textId="40CD5968" w:rsidR="00207CA1" w:rsidRDefault="00FC5DAC" w:rsidP="00207CA1">
            <w:pPr>
              <w:spacing w:before="80" w:after="80"/>
            </w:pPr>
            <w:r>
              <w:t>2</w:t>
            </w:r>
            <w:r w:rsidR="00207CA1">
              <w:t>:</w:t>
            </w:r>
            <w:r>
              <w:t>50</w:t>
            </w:r>
          </w:p>
        </w:tc>
        <w:tc>
          <w:tcPr>
            <w:tcW w:w="8007" w:type="dxa"/>
          </w:tcPr>
          <w:p w14:paraId="05220A5A" w14:textId="77777777" w:rsidR="00207CA1" w:rsidRPr="00E07E2D" w:rsidRDefault="00207CA1" w:rsidP="00207CA1">
            <w:pPr>
              <w:spacing w:before="80" w:after="80"/>
              <w:rPr>
                <w:i/>
                <w:iCs/>
              </w:rPr>
            </w:pPr>
            <w:r w:rsidRPr="00E07E2D">
              <w:rPr>
                <w:i/>
                <w:iCs/>
              </w:rPr>
              <w:t>Zone Breakout Sessions:</w:t>
            </w:r>
          </w:p>
          <w:p w14:paraId="05F3C763" w14:textId="21E16A82" w:rsidR="00207CA1" w:rsidRPr="00893477" w:rsidRDefault="00207CA1" w:rsidP="00207CA1">
            <w:pPr>
              <w:spacing w:before="80" w:after="80"/>
              <w:rPr>
                <w:i/>
                <w:iCs/>
              </w:rPr>
            </w:pPr>
            <w:r>
              <w:t xml:space="preserve">East Zone (Gunnison Ranger District; </w:t>
            </w:r>
            <w:sdt>
              <w:sdtPr>
                <w:id w:val="-1591379005"/>
                <w:placeholder>
                  <w:docPart w:val="76F3D3DDFE024C9DA7AD78A44A52A9EB"/>
                </w:placeholder>
              </w:sdtPr>
              <w:sdtContent>
                <w:r>
                  <w:t>Lauren Rupiper, Arthur Haines, David Carr &amp; District Staff</w:t>
                </w:r>
              </w:sdtContent>
            </w:sdt>
            <w:r>
              <w:t xml:space="preserve">) </w:t>
            </w:r>
            <w:r w:rsidR="00893477">
              <w:rPr>
                <w:i/>
                <w:iCs/>
              </w:rPr>
              <w:t>South Conference Room</w:t>
            </w:r>
          </w:p>
          <w:p w14:paraId="7434C647" w14:textId="1AAAE418" w:rsidR="00207CA1" w:rsidRPr="00893477" w:rsidRDefault="00207CA1" w:rsidP="00207CA1">
            <w:pPr>
              <w:spacing w:before="80" w:after="80"/>
              <w:rPr>
                <w:i/>
                <w:iCs/>
              </w:rPr>
            </w:pPr>
            <w:r>
              <w:t xml:space="preserve">North Zone (Paonia and Grand Valley Ranger Districts; Christie LaDue, Ian Reiling, Dustin Wheeler, &amp; District Staff) </w:t>
            </w:r>
            <w:r w:rsidR="00893477">
              <w:rPr>
                <w:i/>
                <w:iCs/>
              </w:rPr>
              <w:t>North Conference Room</w:t>
            </w:r>
          </w:p>
          <w:p w14:paraId="5BC52A5D" w14:textId="35DD4642" w:rsidR="00207CA1" w:rsidRPr="00893477" w:rsidRDefault="00207CA1" w:rsidP="00207CA1">
            <w:pPr>
              <w:spacing w:before="80" w:after="80"/>
              <w:rPr>
                <w:i/>
                <w:iCs/>
              </w:rPr>
            </w:pPr>
            <w:r>
              <w:t>West Zone (Ouray and Norwood Ranger Districts; Wes Bice,</w:t>
            </w:r>
            <w:r w:rsidR="004D6130">
              <w:t xml:space="preserve"> Ian Reiling,</w:t>
            </w:r>
            <w:r>
              <w:t xml:space="preserve"> </w:t>
            </w:r>
            <w:r w:rsidRPr="00B5409C">
              <w:rPr>
                <w:i/>
                <w:iCs/>
              </w:rPr>
              <w:t>vice-Brantingham</w:t>
            </w:r>
            <w:r>
              <w:t xml:space="preserve"> &amp; District Staff) </w:t>
            </w:r>
            <w:r w:rsidR="00893477">
              <w:rPr>
                <w:i/>
                <w:iCs/>
              </w:rPr>
              <w:t>Center Conference Room</w:t>
            </w:r>
          </w:p>
          <w:p w14:paraId="1D4734C7" w14:textId="04CED058" w:rsidR="00CD7BB6" w:rsidRDefault="00CD7BB6" w:rsidP="00207CA1">
            <w:pPr>
              <w:spacing w:before="80" w:after="80"/>
            </w:pPr>
            <w:r>
              <w:t>Virtual Breakout Session (</w:t>
            </w:r>
            <w:r w:rsidR="002A7F85">
              <w:t>A</w:t>
            </w:r>
            <w:r>
              <w:t xml:space="preserve">ll zones; </w:t>
            </w:r>
            <w:r w:rsidR="000214F0">
              <w:t>Timber Program Manager</w:t>
            </w:r>
            <w:r>
              <w:t xml:space="preserve"> and Zach Lyon)</w:t>
            </w:r>
            <w:r w:rsidR="002A7F85">
              <w:t xml:space="preserve"> </w:t>
            </w:r>
            <w:hyperlink r:id="rId12" w:history="1">
              <w:r w:rsidR="000214F0" w:rsidRPr="000214F0">
                <w:rPr>
                  <w:rStyle w:val="Hyperlink"/>
                </w:rPr>
                <w:t>Zoom Link</w:t>
              </w:r>
            </w:hyperlink>
          </w:p>
        </w:tc>
        <w:tc>
          <w:tcPr>
            <w:tcW w:w="1798" w:type="dxa"/>
          </w:tcPr>
          <w:p w14:paraId="4FC071DC" w14:textId="1014FE49" w:rsidR="00207CA1" w:rsidRDefault="00207CA1" w:rsidP="00207CA1">
            <w:pPr>
              <w:spacing w:before="80" w:after="80"/>
            </w:pPr>
          </w:p>
        </w:tc>
      </w:tr>
      <w:tr w:rsidR="00207CA1" w14:paraId="1633E14A" w14:textId="77777777" w:rsidTr="00547816">
        <w:tc>
          <w:tcPr>
            <w:tcW w:w="985" w:type="dxa"/>
          </w:tcPr>
          <w:p w14:paraId="1D4E7504" w14:textId="119D8585" w:rsidR="00207CA1" w:rsidRDefault="00FC5DAC" w:rsidP="00207CA1">
            <w:pPr>
              <w:spacing w:before="80" w:after="80"/>
            </w:pPr>
            <w:r>
              <w:t>3</w:t>
            </w:r>
            <w:r w:rsidR="00207CA1">
              <w:t>:30</w:t>
            </w:r>
          </w:p>
        </w:tc>
        <w:tc>
          <w:tcPr>
            <w:tcW w:w="8007" w:type="dxa"/>
          </w:tcPr>
          <w:p w14:paraId="65EBCD8D" w14:textId="194DFB29" w:rsidR="00207CA1" w:rsidRPr="00E07E2D" w:rsidRDefault="00207CA1" w:rsidP="00207CA1">
            <w:pPr>
              <w:spacing w:before="80" w:after="80"/>
              <w:rPr>
                <w:i/>
                <w:iCs/>
              </w:rPr>
            </w:pPr>
            <w:r>
              <w:t>End of Breakout Sessions</w:t>
            </w:r>
          </w:p>
        </w:tc>
        <w:tc>
          <w:tcPr>
            <w:tcW w:w="1798" w:type="dxa"/>
          </w:tcPr>
          <w:p w14:paraId="223995C8" w14:textId="77777777" w:rsidR="00207CA1" w:rsidRDefault="00207CA1" w:rsidP="00207CA1">
            <w:pPr>
              <w:spacing w:before="80" w:after="80"/>
            </w:pPr>
          </w:p>
        </w:tc>
      </w:tr>
    </w:tbl>
    <w:p w14:paraId="1C74EED9" w14:textId="77777777" w:rsidR="00BA1B54" w:rsidRDefault="00BA1B54" w:rsidP="008E5CA5">
      <w:pPr>
        <w:spacing w:before="0" w:after="0"/>
        <w:rPr>
          <w:b/>
          <w:i/>
        </w:rPr>
      </w:pPr>
    </w:p>
    <w:p w14:paraId="41716139" w14:textId="09F1635B" w:rsidR="004A77A7" w:rsidRDefault="004A77A7" w:rsidP="00E72180">
      <w:pPr>
        <w:spacing w:before="0" w:after="200" w:line="276" w:lineRule="auto"/>
        <w:rPr>
          <w:b/>
          <w:sz w:val="24"/>
          <w:szCs w:val="24"/>
        </w:rPr>
      </w:pPr>
    </w:p>
    <w:p w14:paraId="2D4838F2" w14:textId="77777777" w:rsidR="00B5409C" w:rsidRPr="00BA1B54" w:rsidRDefault="00B5409C" w:rsidP="00E72180">
      <w:pPr>
        <w:spacing w:before="0" w:after="200" w:line="276" w:lineRule="auto"/>
        <w:rPr>
          <w:b/>
          <w:sz w:val="24"/>
          <w:szCs w:val="24"/>
        </w:rPr>
      </w:pPr>
    </w:p>
    <w:sectPr w:rsidR="00B5409C" w:rsidRPr="00BA1B54">
      <w:footerReference w:type="defaul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B58B9" w14:textId="77777777" w:rsidR="008163FB" w:rsidRDefault="008163FB">
      <w:r>
        <w:separator/>
      </w:r>
    </w:p>
  </w:endnote>
  <w:endnote w:type="continuationSeparator" w:id="0">
    <w:p w14:paraId="0C6A12BF" w14:textId="77777777" w:rsidR="008163FB" w:rsidRDefault="00816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FF35" w14:textId="18AECACA" w:rsidR="003D4685" w:rsidRDefault="0079429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B10BD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DE092" w14:textId="77777777" w:rsidR="008163FB" w:rsidRDefault="008163FB">
      <w:r>
        <w:separator/>
      </w:r>
    </w:p>
  </w:footnote>
  <w:footnote w:type="continuationSeparator" w:id="0">
    <w:p w14:paraId="7538DC50" w14:textId="77777777" w:rsidR="008163FB" w:rsidRDefault="008163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34BE7"/>
    <w:multiLevelType w:val="hybridMultilevel"/>
    <w:tmpl w:val="57526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848D5"/>
    <w:multiLevelType w:val="hybridMultilevel"/>
    <w:tmpl w:val="503A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F6C5D"/>
    <w:multiLevelType w:val="hybridMultilevel"/>
    <w:tmpl w:val="16564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C6903"/>
    <w:multiLevelType w:val="hybridMultilevel"/>
    <w:tmpl w:val="F624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44560"/>
    <w:multiLevelType w:val="hybridMultilevel"/>
    <w:tmpl w:val="346C7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40F90"/>
    <w:multiLevelType w:val="hybridMultilevel"/>
    <w:tmpl w:val="5ECA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674038">
    <w:abstractNumId w:val="6"/>
  </w:num>
  <w:num w:numId="2" w16cid:durableId="174727928">
    <w:abstractNumId w:val="9"/>
  </w:num>
  <w:num w:numId="3" w16cid:durableId="230121959">
    <w:abstractNumId w:val="2"/>
  </w:num>
  <w:num w:numId="4" w16cid:durableId="231044220">
    <w:abstractNumId w:val="0"/>
  </w:num>
  <w:num w:numId="5" w16cid:durableId="1080830083">
    <w:abstractNumId w:val="3"/>
  </w:num>
  <w:num w:numId="6" w16cid:durableId="1553346204">
    <w:abstractNumId w:val="1"/>
  </w:num>
  <w:num w:numId="7" w16cid:durableId="1115909226">
    <w:abstractNumId w:val="10"/>
  </w:num>
  <w:num w:numId="8" w16cid:durableId="171726976">
    <w:abstractNumId w:val="5"/>
  </w:num>
  <w:num w:numId="9" w16cid:durableId="820847307">
    <w:abstractNumId w:val="8"/>
  </w:num>
  <w:num w:numId="10" w16cid:durableId="1890412397">
    <w:abstractNumId w:val="7"/>
  </w:num>
  <w:num w:numId="11" w16cid:durableId="291087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26B"/>
    <w:rsid w:val="00000AEF"/>
    <w:rsid w:val="000027AF"/>
    <w:rsid w:val="00005F8E"/>
    <w:rsid w:val="0000649C"/>
    <w:rsid w:val="000077F2"/>
    <w:rsid w:val="00021327"/>
    <w:rsid w:val="000214F0"/>
    <w:rsid w:val="00030941"/>
    <w:rsid w:val="000371F5"/>
    <w:rsid w:val="000413A9"/>
    <w:rsid w:val="00046CE4"/>
    <w:rsid w:val="00053976"/>
    <w:rsid w:val="00075D29"/>
    <w:rsid w:val="00082317"/>
    <w:rsid w:val="0008413F"/>
    <w:rsid w:val="00085B61"/>
    <w:rsid w:val="000976A1"/>
    <w:rsid w:val="000B66BD"/>
    <w:rsid w:val="000D5615"/>
    <w:rsid w:val="000D5CD0"/>
    <w:rsid w:val="000E25FD"/>
    <w:rsid w:val="000E371F"/>
    <w:rsid w:val="000E73C1"/>
    <w:rsid w:val="000F75D0"/>
    <w:rsid w:val="00101E94"/>
    <w:rsid w:val="0010226E"/>
    <w:rsid w:val="00104B5D"/>
    <w:rsid w:val="00105628"/>
    <w:rsid w:val="00111719"/>
    <w:rsid w:val="00115EA8"/>
    <w:rsid w:val="001202F5"/>
    <w:rsid w:val="00134708"/>
    <w:rsid w:val="00154BDB"/>
    <w:rsid w:val="00161D0D"/>
    <w:rsid w:val="001629F6"/>
    <w:rsid w:val="00180EF6"/>
    <w:rsid w:val="00180F30"/>
    <w:rsid w:val="0018277F"/>
    <w:rsid w:val="00182E0A"/>
    <w:rsid w:val="00194EEA"/>
    <w:rsid w:val="001A1ADF"/>
    <w:rsid w:val="001B5F2F"/>
    <w:rsid w:val="001D05D2"/>
    <w:rsid w:val="001E1730"/>
    <w:rsid w:val="001E33B2"/>
    <w:rsid w:val="001F4A5E"/>
    <w:rsid w:val="001F6772"/>
    <w:rsid w:val="0020226B"/>
    <w:rsid w:val="00203499"/>
    <w:rsid w:val="00207CA1"/>
    <w:rsid w:val="002219A9"/>
    <w:rsid w:val="00244D21"/>
    <w:rsid w:val="00245807"/>
    <w:rsid w:val="00253020"/>
    <w:rsid w:val="00255DF2"/>
    <w:rsid w:val="002802E0"/>
    <w:rsid w:val="0028444C"/>
    <w:rsid w:val="00284B42"/>
    <w:rsid w:val="00285B59"/>
    <w:rsid w:val="00285D61"/>
    <w:rsid w:val="00293FEF"/>
    <w:rsid w:val="00296CF4"/>
    <w:rsid w:val="002A0379"/>
    <w:rsid w:val="002A29FE"/>
    <w:rsid w:val="002A46F2"/>
    <w:rsid w:val="002A52D2"/>
    <w:rsid w:val="002A7F85"/>
    <w:rsid w:val="002B2D73"/>
    <w:rsid w:val="002B3334"/>
    <w:rsid w:val="002B5969"/>
    <w:rsid w:val="002B6ACF"/>
    <w:rsid w:val="002C44EF"/>
    <w:rsid w:val="002D1DCE"/>
    <w:rsid w:val="002D5582"/>
    <w:rsid w:val="002E1D4D"/>
    <w:rsid w:val="002E4945"/>
    <w:rsid w:val="002F0BCD"/>
    <w:rsid w:val="003003C1"/>
    <w:rsid w:val="00306C29"/>
    <w:rsid w:val="00321073"/>
    <w:rsid w:val="0032155B"/>
    <w:rsid w:val="0033091F"/>
    <w:rsid w:val="00331909"/>
    <w:rsid w:val="0033628B"/>
    <w:rsid w:val="00337DCE"/>
    <w:rsid w:val="00341761"/>
    <w:rsid w:val="00345279"/>
    <w:rsid w:val="00360742"/>
    <w:rsid w:val="003633A6"/>
    <w:rsid w:val="003672B8"/>
    <w:rsid w:val="0037026F"/>
    <w:rsid w:val="00372215"/>
    <w:rsid w:val="003741DF"/>
    <w:rsid w:val="00377305"/>
    <w:rsid w:val="00382531"/>
    <w:rsid w:val="00384D0F"/>
    <w:rsid w:val="003918C0"/>
    <w:rsid w:val="00391CB7"/>
    <w:rsid w:val="00392060"/>
    <w:rsid w:val="00392FCF"/>
    <w:rsid w:val="003A60DD"/>
    <w:rsid w:val="003B63B0"/>
    <w:rsid w:val="003C217F"/>
    <w:rsid w:val="003C59A6"/>
    <w:rsid w:val="003C6CF1"/>
    <w:rsid w:val="003D0734"/>
    <w:rsid w:val="003D210A"/>
    <w:rsid w:val="003D4685"/>
    <w:rsid w:val="003D64E1"/>
    <w:rsid w:val="003D7C64"/>
    <w:rsid w:val="003E27E5"/>
    <w:rsid w:val="003E3E67"/>
    <w:rsid w:val="003E6B76"/>
    <w:rsid w:val="003F2256"/>
    <w:rsid w:val="0040779A"/>
    <w:rsid w:val="00426614"/>
    <w:rsid w:val="00426667"/>
    <w:rsid w:val="004307BC"/>
    <w:rsid w:val="00434B24"/>
    <w:rsid w:val="00446E0C"/>
    <w:rsid w:val="00451630"/>
    <w:rsid w:val="004574B2"/>
    <w:rsid w:val="00466DB9"/>
    <w:rsid w:val="0047035D"/>
    <w:rsid w:val="004720FD"/>
    <w:rsid w:val="00476246"/>
    <w:rsid w:val="004804CC"/>
    <w:rsid w:val="00480FDE"/>
    <w:rsid w:val="004A2F56"/>
    <w:rsid w:val="004A77A7"/>
    <w:rsid w:val="004B3D99"/>
    <w:rsid w:val="004B45BC"/>
    <w:rsid w:val="004B6659"/>
    <w:rsid w:val="004C009F"/>
    <w:rsid w:val="004C5E81"/>
    <w:rsid w:val="004C7983"/>
    <w:rsid w:val="004D6130"/>
    <w:rsid w:val="004D6AD1"/>
    <w:rsid w:val="004E01F5"/>
    <w:rsid w:val="004E1A25"/>
    <w:rsid w:val="004E62BC"/>
    <w:rsid w:val="005007A4"/>
    <w:rsid w:val="005119BB"/>
    <w:rsid w:val="0051686D"/>
    <w:rsid w:val="0052171E"/>
    <w:rsid w:val="005218B7"/>
    <w:rsid w:val="00525FA4"/>
    <w:rsid w:val="005265A0"/>
    <w:rsid w:val="0053248D"/>
    <w:rsid w:val="00532A6E"/>
    <w:rsid w:val="00535473"/>
    <w:rsid w:val="00537F29"/>
    <w:rsid w:val="005416CB"/>
    <w:rsid w:val="00544C15"/>
    <w:rsid w:val="00545AFE"/>
    <w:rsid w:val="00547816"/>
    <w:rsid w:val="00550464"/>
    <w:rsid w:val="00560292"/>
    <w:rsid w:val="00560D2D"/>
    <w:rsid w:val="00562F66"/>
    <w:rsid w:val="0056684F"/>
    <w:rsid w:val="00566DF3"/>
    <w:rsid w:val="0058304C"/>
    <w:rsid w:val="005867FF"/>
    <w:rsid w:val="00594206"/>
    <w:rsid w:val="005C2712"/>
    <w:rsid w:val="005D3FD7"/>
    <w:rsid w:val="005D7320"/>
    <w:rsid w:val="005E0F88"/>
    <w:rsid w:val="005E6DB1"/>
    <w:rsid w:val="005F47D6"/>
    <w:rsid w:val="00600310"/>
    <w:rsid w:val="00600EAF"/>
    <w:rsid w:val="0060637B"/>
    <w:rsid w:val="006133A0"/>
    <w:rsid w:val="00615921"/>
    <w:rsid w:val="006207E3"/>
    <w:rsid w:val="006220EE"/>
    <w:rsid w:val="00625B2D"/>
    <w:rsid w:val="00626E0C"/>
    <w:rsid w:val="00632286"/>
    <w:rsid w:val="00633577"/>
    <w:rsid w:val="00633B9C"/>
    <w:rsid w:val="006426CD"/>
    <w:rsid w:val="00646A91"/>
    <w:rsid w:val="00650377"/>
    <w:rsid w:val="006558B5"/>
    <w:rsid w:val="00655E67"/>
    <w:rsid w:val="00674AF2"/>
    <w:rsid w:val="00674DA7"/>
    <w:rsid w:val="006820EA"/>
    <w:rsid w:val="006868D6"/>
    <w:rsid w:val="00691BAD"/>
    <w:rsid w:val="00694592"/>
    <w:rsid w:val="00696041"/>
    <w:rsid w:val="006A3343"/>
    <w:rsid w:val="006A44FC"/>
    <w:rsid w:val="006A64C2"/>
    <w:rsid w:val="006B6CA6"/>
    <w:rsid w:val="006D1C57"/>
    <w:rsid w:val="006D61B7"/>
    <w:rsid w:val="006F7608"/>
    <w:rsid w:val="006F78E1"/>
    <w:rsid w:val="007022CA"/>
    <w:rsid w:val="00703DE2"/>
    <w:rsid w:val="0071191D"/>
    <w:rsid w:val="00714C6F"/>
    <w:rsid w:val="00716F3D"/>
    <w:rsid w:val="00722B76"/>
    <w:rsid w:val="0072409B"/>
    <w:rsid w:val="0073112B"/>
    <w:rsid w:val="00732BB5"/>
    <w:rsid w:val="0073409D"/>
    <w:rsid w:val="00740810"/>
    <w:rsid w:val="00747777"/>
    <w:rsid w:val="00751ECE"/>
    <w:rsid w:val="00753062"/>
    <w:rsid w:val="00755667"/>
    <w:rsid w:val="00756E53"/>
    <w:rsid w:val="00764709"/>
    <w:rsid w:val="007702C2"/>
    <w:rsid w:val="00781D57"/>
    <w:rsid w:val="00791EFA"/>
    <w:rsid w:val="00794293"/>
    <w:rsid w:val="007A289A"/>
    <w:rsid w:val="007A7193"/>
    <w:rsid w:val="007B06FF"/>
    <w:rsid w:val="007B3A2E"/>
    <w:rsid w:val="007B7C43"/>
    <w:rsid w:val="007C0ACA"/>
    <w:rsid w:val="007C0FD1"/>
    <w:rsid w:val="007C3B8E"/>
    <w:rsid w:val="007C511A"/>
    <w:rsid w:val="007C6E2A"/>
    <w:rsid w:val="007D05B8"/>
    <w:rsid w:val="007D2B49"/>
    <w:rsid w:val="007E153E"/>
    <w:rsid w:val="007E6BB5"/>
    <w:rsid w:val="007F165D"/>
    <w:rsid w:val="007F4ABA"/>
    <w:rsid w:val="008002B8"/>
    <w:rsid w:val="008013D1"/>
    <w:rsid w:val="00804FE7"/>
    <w:rsid w:val="008058D8"/>
    <w:rsid w:val="00805D80"/>
    <w:rsid w:val="00815BBA"/>
    <w:rsid w:val="008163FB"/>
    <w:rsid w:val="00817179"/>
    <w:rsid w:val="008205D9"/>
    <w:rsid w:val="00823AFF"/>
    <w:rsid w:val="008245E7"/>
    <w:rsid w:val="00825068"/>
    <w:rsid w:val="00827199"/>
    <w:rsid w:val="00830D97"/>
    <w:rsid w:val="00835697"/>
    <w:rsid w:val="0084388C"/>
    <w:rsid w:val="00843A58"/>
    <w:rsid w:val="0085093F"/>
    <w:rsid w:val="00850D54"/>
    <w:rsid w:val="00854C01"/>
    <w:rsid w:val="0088422B"/>
    <w:rsid w:val="00887A08"/>
    <w:rsid w:val="00891CE4"/>
    <w:rsid w:val="00893477"/>
    <w:rsid w:val="00894B51"/>
    <w:rsid w:val="00895F85"/>
    <w:rsid w:val="008B7D4F"/>
    <w:rsid w:val="008D1608"/>
    <w:rsid w:val="008D18C4"/>
    <w:rsid w:val="008E5CA5"/>
    <w:rsid w:val="008F29AB"/>
    <w:rsid w:val="008F4141"/>
    <w:rsid w:val="008F4CC5"/>
    <w:rsid w:val="00917EEA"/>
    <w:rsid w:val="00935278"/>
    <w:rsid w:val="0093603E"/>
    <w:rsid w:val="00936491"/>
    <w:rsid w:val="00937E67"/>
    <w:rsid w:val="0094142F"/>
    <w:rsid w:val="0094379C"/>
    <w:rsid w:val="00952822"/>
    <w:rsid w:val="00967798"/>
    <w:rsid w:val="00972C74"/>
    <w:rsid w:val="00973F69"/>
    <w:rsid w:val="009744CC"/>
    <w:rsid w:val="009769C4"/>
    <w:rsid w:val="00981028"/>
    <w:rsid w:val="009946B8"/>
    <w:rsid w:val="009969F3"/>
    <w:rsid w:val="009B02FF"/>
    <w:rsid w:val="009B309D"/>
    <w:rsid w:val="009B5FC8"/>
    <w:rsid w:val="009C62A5"/>
    <w:rsid w:val="009D46F6"/>
    <w:rsid w:val="009D50E3"/>
    <w:rsid w:val="00A018C1"/>
    <w:rsid w:val="00A06BC0"/>
    <w:rsid w:val="00A0714A"/>
    <w:rsid w:val="00A1077E"/>
    <w:rsid w:val="00A11708"/>
    <w:rsid w:val="00A17AE4"/>
    <w:rsid w:val="00A3464D"/>
    <w:rsid w:val="00A549B4"/>
    <w:rsid w:val="00A55696"/>
    <w:rsid w:val="00A57EAE"/>
    <w:rsid w:val="00A67A06"/>
    <w:rsid w:val="00A71E93"/>
    <w:rsid w:val="00A728FF"/>
    <w:rsid w:val="00AB000E"/>
    <w:rsid w:val="00AB4160"/>
    <w:rsid w:val="00AB54F2"/>
    <w:rsid w:val="00AC4152"/>
    <w:rsid w:val="00AC7EF0"/>
    <w:rsid w:val="00AE00A8"/>
    <w:rsid w:val="00AE0C51"/>
    <w:rsid w:val="00AE4465"/>
    <w:rsid w:val="00AF0F14"/>
    <w:rsid w:val="00B00C9C"/>
    <w:rsid w:val="00B01F26"/>
    <w:rsid w:val="00B10BDA"/>
    <w:rsid w:val="00B16A4D"/>
    <w:rsid w:val="00B4719E"/>
    <w:rsid w:val="00B53061"/>
    <w:rsid w:val="00B5409C"/>
    <w:rsid w:val="00B63267"/>
    <w:rsid w:val="00B70B96"/>
    <w:rsid w:val="00B73334"/>
    <w:rsid w:val="00B92B2C"/>
    <w:rsid w:val="00BA1B54"/>
    <w:rsid w:val="00BA255E"/>
    <w:rsid w:val="00BA3BB8"/>
    <w:rsid w:val="00BC487F"/>
    <w:rsid w:val="00BF4D4A"/>
    <w:rsid w:val="00BF5400"/>
    <w:rsid w:val="00BF5AE9"/>
    <w:rsid w:val="00C01C4E"/>
    <w:rsid w:val="00C050C0"/>
    <w:rsid w:val="00C056FA"/>
    <w:rsid w:val="00C066A7"/>
    <w:rsid w:val="00C31750"/>
    <w:rsid w:val="00C5440B"/>
    <w:rsid w:val="00C56EA1"/>
    <w:rsid w:val="00C620C3"/>
    <w:rsid w:val="00C6296B"/>
    <w:rsid w:val="00C64347"/>
    <w:rsid w:val="00C7091D"/>
    <w:rsid w:val="00C74BDE"/>
    <w:rsid w:val="00C75BF0"/>
    <w:rsid w:val="00C77227"/>
    <w:rsid w:val="00C77545"/>
    <w:rsid w:val="00C94C6B"/>
    <w:rsid w:val="00C95B28"/>
    <w:rsid w:val="00CA1FC2"/>
    <w:rsid w:val="00CA52EC"/>
    <w:rsid w:val="00CB0CF6"/>
    <w:rsid w:val="00CB3F37"/>
    <w:rsid w:val="00CB4B1E"/>
    <w:rsid w:val="00CB6E3C"/>
    <w:rsid w:val="00CC35E3"/>
    <w:rsid w:val="00CD4A72"/>
    <w:rsid w:val="00CD7018"/>
    <w:rsid w:val="00CD71BE"/>
    <w:rsid w:val="00CD7BB6"/>
    <w:rsid w:val="00CF76CD"/>
    <w:rsid w:val="00D07D34"/>
    <w:rsid w:val="00D10974"/>
    <w:rsid w:val="00D17E09"/>
    <w:rsid w:val="00D24768"/>
    <w:rsid w:val="00D47185"/>
    <w:rsid w:val="00D528B5"/>
    <w:rsid w:val="00D61ED8"/>
    <w:rsid w:val="00D724AB"/>
    <w:rsid w:val="00D77444"/>
    <w:rsid w:val="00D77E27"/>
    <w:rsid w:val="00D801ED"/>
    <w:rsid w:val="00D94BA6"/>
    <w:rsid w:val="00D96ACF"/>
    <w:rsid w:val="00DA2039"/>
    <w:rsid w:val="00DA608F"/>
    <w:rsid w:val="00DA7008"/>
    <w:rsid w:val="00DB1DC2"/>
    <w:rsid w:val="00DB4469"/>
    <w:rsid w:val="00DD145D"/>
    <w:rsid w:val="00DD7427"/>
    <w:rsid w:val="00DE41CB"/>
    <w:rsid w:val="00DE4C23"/>
    <w:rsid w:val="00DE71D8"/>
    <w:rsid w:val="00DE75E8"/>
    <w:rsid w:val="00DF0C41"/>
    <w:rsid w:val="00DF57B5"/>
    <w:rsid w:val="00DF6998"/>
    <w:rsid w:val="00E04EAE"/>
    <w:rsid w:val="00E07E2D"/>
    <w:rsid w:val="00E14291"/>
    <w:rsid w:val="00E21A25"/>
    <w:rsid w:val="00E2312D"/>
    <w:rsid w:val="00E25B41"/>
    <w:rsid w:val="00E310AC"/>
    <w:rsid w:val="00E32B92"/>
    <w:rsid w:val="00E33E6B"/>
    <w:rsid w:val="00E42C35"/>
    <w:rsid w:val="00E4598A"/>
    <w:rsid w:val="00E52A1F"/>
    <w:rsid w:val="00E52EA1"/>
    <w:rsid w:val="00E5591C"/>
    <w:rsid w:val="00E70122"/>
    <w:rsid w:val="00E72180"/>
    <w:rsid w:val="00E83E1A"/>
    <w:rsid w:val="00E901E6"/>
    <w:rsid w:val="00EA4078"/>
    <w:rsid w:val="00EA6C4C"/>
    <w:rsid w:val="00EB5F29"/>
    <w:rsid w:val="00EB7C3F"/>
    <w:rsid w:val="00EC4509"/>
    <w:rsid w:val="00EC4F0D"/>
    <w:rsid w:val="00ED34AF"/>
    <w:rsid w:val="00ED7684"/>
    <w:rsid w:val="00EE4CFA"/>
    <w:rsid w:val="00EE73F2"/>
    <w:rsid w:val="00EF08E5"/>
    <w:rsid w:val="00EF54FE"/>
    <w:rsid w:val="00F0678B"/>
    <w:rsid w:val="00F06D1E"/>
    <w:rsid w:val="00F108AF"/>
    <w:rsid w:val="00F14A64"/>
    <w:rsid w:val="00F308EC"/>
    <w:rsid w:val="00F4000E"/>
    <w:rsid w:val="00F42D3D"/>
    <w:rsid w:val="00F43476"/>
    <w:rsid w:val="00F44B3A"/>
    <w:rsid w:val="00F45B12"/>
    <w:rsid w:val="00F45BEC"/>
    <w:rsid w:val="00F47D89"/>
    <w:rsid w:val="00F508BA"/>
    <w:rsid w:val="00F5146F"/>
    <w:rsid w:val="00F52413"/>
    <w:rsid w:val="00F56DD5"/>
    <w:rsid w:val="00F71A5E"/>
    <w:rsid w:val="00F94349"/>
    <w:rsid w:val="00F95DB0"/>
    <w:rsid w:val="00FA70BB"/>
    <w:rsid w:val="00FB1E80"/>
    <w:rsid w:val="00FB3DD0"/>
    <w:rsid w:val="00FC5DAC"/>
    <w:rsid w:val="00FD0B11"/>
    <w:rsid w:val="00FD3A09"/>
    <w:rsid w:val="00FD5F36"/>
    <w:rsid w:val="00FE6618"/>
    <w:rsid w:val="00FE7211"/>
    <w:rsid w:val="00FF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F45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100"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pBdr>
        <w:top w:val="single" w:sz="4" w:space="1" w:color="E7BC29" w:themeColor="accent3"/>
        <w:bottom w:val="single" w:sz="8" w:space="1" w:color="E7BC29" w:themeColor="accent3"/>
      </w:pBdr>
      <w:spacing w:before="240" w:after="240"/>
      <w:outlineLvl w:val="0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7C916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A5B592" w:themeColor="accent1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C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35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7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77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7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9A"/>
    <w:rPr>
      <w:b/>
      <w:bCs/>
      <w:sz w:val="20"/>
      <w:szCs w:val="20"/>
    </w:rPr>
  </w:style>
  <w:style w:type="table" w:styleId="PlainTable1">
    <w:name w:val="Plain Table 1"/>
    <w:basedOn w:val="TableNormal"/>
    <w:uiPriority w:val="99"/>
    <w:rsid w:val="007B3A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DA608F"/>
    <w:rPr>
      <w:color w:val="8E58B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0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5BBA"/>
    <w:rPr>
      <w:color w:val="7F6F6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14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estern.zoom.us/j/9563007177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stern.zoom.us/j/95630071779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wmf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eas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90C8914FC94FF19C3AEAA3A595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B8968-DAEF-4E78-80CB-76690BA70B50}"/>
      </w:docPartPr>
      <w:docPartBody>
        <w:p w:rsidR="00EB7FC2" w:rsidRDefault="006834C6">
          <w:pPr>
            <w:pStyle w:val="B890C8914FC94FF19C3AEAA3A595BC45"/>
          </w:pPr>
          <w:r>
            <w:t>AGENDA</w:t>
          </w:r>
        </w:p>
      </w:docPartBody>
    </w:docPart>
    <w:docPart>
      <w:docPartPr>
        <w:name w:val="DD5297374BB242E58DDE02A911B6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61A7C-467A-44C3-930B-240372BFCC08}"/>
      </w:docPartPr>
      <w:docPartBody>
        <w:p w:rsidR="00EB7FC2" w:rsidRDefault="006834C6">
          <w:pPr>
            <w:pStyle w:val="DD5297374BB242E58DDE02A911B66F26"/>
          </w:pPr>
          <w:r>
            <w:t>[Your School PTA Meeting]</w:t>
          </w:r>
        </w:p>
      </w:docPartBody>
    </w:docPart>
    <w:docPart>
      <w:docPartPr>
        <w:name w:val="01D1E1E7132D4D0FA989A6D7C2D14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9EBF1-37F0-41BF-8486-8479E2908016}"/>
      </w:docPartPr>
      <w:docPartBody>
        <w:p w:rsidR="00BB0D97" w:rsidRDefault="00A50C95" w:rsidP="00A50C95">
          <w:pPr>
            <w:pStyle w:val="01D1E1E7132D4D0FA989A6D7C2D14AF4"/>
          </w:pPr>
          <w:r>
            <w:t>[Time]</w:t>
          </w:r>
        </w:p>
      </w:docPartBody>
    </w:docPart>
    <w:docPart>
      <w:docPartPr>
        <w:name w:val="53A6E1E3A02443ED93315859180DE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47B0A-F83E-41E3-A7B0-C339F4F64022}"/>
      </w:docPartPr>
      <w:docPartBody>
        <w:p w:rsidR="00C869FE" w:rsidRDefault="00B1462F" w:rsidP="00B1462F">
          <w:pPr>
            <w:pStyle w:val="53A6E1E3A02443ED93315859180DEEC7"/>
          </w:pPr>
          <w:r>
            <w:t>[Time]</w:t>
          </w:r>
        </w:p>
      </w:docPartBody>
    </w:docPart>
    <w:docPart>
      <w:docPartPr>
        <w:name w:val="4302D281FD9845598181CC16C2049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A162F-BF77-492B-98B6-BE82DEA8E19E}"/>
      </w:docPartPr>
      <w:docPartBody>
        <w:p w:rsidR="00C869FE" w:rsidRDefault="00B1462F" w:rsidP="00B1462F">
          <w:pPr>
            <w:pStyle w:val="4302D281FD9845598181CC16C204942B"/>
          </w:pPr>
          <w:r>
            <w:t>Vote on new Secretary</w:t>
          </w:r>
        </w:p>
      </w:docPartBody>
    </w:docPart>
    <w:docPart>
      <w:docPartPr>
        <w:name w:val="F0137B5A7B2E497E88071C5AEB1EF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F0064-9018-4AC2-80C5-01F2BD177065}"/>
      </w:docPartPr>
      <w:docPartBody>
        <w:p w:rsidR="00AB244C" w:rsidRDefault="000F42FC" w:rsidP="000F42FC">
          <w:pPr>
            <w:pStyle w:val="F0137B5A7B2E497E88071C5AEB1EFD5F"/>
          </w:pPr>
          <w:r>
            <w:t>[Owner]</w:t>
          </w:r>
        </w:p>
      </w:docPartBody>
    </w:docPart>
    <w:docPart>
      <w:docPartPr>
        <w:name w:val="76F3D3DDFE024C9DA7AD78A44A52A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30104-86B6-4C2D-B22F-7ED56B802C1F}"/>
      </w:docPartPr>
      <w:docPartBody>
        <w:p w:rsidR="00AB244C" w:rsidRDefault="000F42FC" w:rsidP="000F42FC">
          <w:pPr>
            <w:pStyle w:val="76F3D3DDFE024C9DA7AD78A44A52A9EB"/>
          </w:pPr>
          <w:r>
            <w:t>[Owner]</w:t>
          </w:r>
        </w:p>
      </w:docPartBody>
    </w:docPart>
    <w:docPart>
      <w:docPartPr>
        <w:name w:val="99CC8B13C9084D7D817ED738D0656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DF6FC-5ED4-4A4F-A930-92F12BF920A7}"/>
      </w:docPartPr>
      <w:docPartBody>
        <w:p w:rsidR="00AB244C" w:rsidRDefault="000F42FC" w:rsidP="000F42FC">
          <w:pPr>
            <w:pStyle w:val="99CC8B13C9084D7D817ED738D065607F"/>
          </w:pPr>
          <w:r>
            <w:t>Old business and approval of last meeting’s minutes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49A"/>
    <w:rsid w:val="00077366"/>
    <w:rsid w:val="000C1C3A"/>
    <w:rsid w:val="000D14C4"/>
    <w:rsid w:val="000D4F70"/>
    <w:rsid w:val="000E3473"/>
    <w:rsid w:val="000F42FC"/>
    <w:rsid w:val="001163D3"/>
    <w:rsid w:val="00182B0F"/>
    <w:rsid w:val="00194CEE"/>
    <w:rsid w:val="001A56F8"/>
    <w:rsid w:val="001C35D1"/>
    <w:rsid w:val="001C5433"/>
    <w:rsid w:val="001D5318"/>
    <w:rsid w:val="001D7F82"/>
    <w:rsid w:val="001E3302"/>
    <w:rsid w:val="001F04DF"/>
    <w:rsid w:val="00200238"/>
    <w:rsid w:val="0023515F"/>
    <w:rsid w:val="00235AFE"/>
    <w:rsid w:val="002551D7"/>
    <w:rsid w:val="00266747"/>
    <w:rsid w:val="00294BE7"/>
    <w:rsid w:val="00361B3C"/>
    <w:rsid w:val="00380781"/>
    <w:rsid w:val="00383697"/>
    <w:rsid w:val="00390EF2"/>
    <w:rsid w:val="003B5129"/>
    <w:rsid w:val="003D2DD2"/>
    <w:rsid w:val="004378A2"/>
    <w:rsid w:val="004445D9"/>
    <w:rsid w:val="00454914"/>
    <w:rsid w:val="0046461A"/>
    <w:rsid w:val="004A4A4C"/>
    <w:rsid w:val="0052723D"/>
    <w:rsid w:val="00552F57"/>
    <w:rsid w:val="005747FE"/>
    <w:rsid w:val="005B339D"/>
    <w:rsid w:val="005C55D0"/>
    <w:rsid w:val="005F7994"/>
    <w:rsid w:val="00634F0A"/>
    <w:rsid w:val="006455CE"/>
    <w:rsid w:val="00647452"/>
    <w:rsid w:val="006547F7"/>
    <w:rsid w:val="006747B0"/>
    <w:rsid w:val="00681D9F"/>
    <w:rsid w:val="00682CFE"/>
    <w:rsid w:val="006834C6"/>
    <w:rsid w:val="00693473"/>
    <w:rsid w:val="006C5F6D"/>
    <w:rsid w:val="006D014F"/>
    <w:rsid w:val="0071749A"/>
    <w:rsid w:val="00784847"/>
    <w:rsid w:val="007A193F"/>
    <w:rsid w:val="007A3126"/>
    <w:rsid w:val="007B2A09"/>
    <w:rsid w:val="007B4CD6"/>
    <w:rsid w:val="007E0E39"/>
    <w:rsid w:val="007E145A"/>
    <w:rsid w:val="007F37B6"/>
    <w:rsid w:val="0081139E"/>
    <w:rsid w:val="0087366D"/>
    <w:rsid w:val="008C0250"/>
    <w:rsid w:val="008D26D6"/>
    <w:rsid w:val="009110DA"/>
    <w:rsid w:val="00925571"/>
    <w:rsid w:val="00932D7C"/>
    <w:rsid w:val="00980F02"/>
    <w:rsid w:val="00981ADB"/>
    <w:rsid w:val="00994CDB"/>
    <w:rsid w:val="009D17A8"/>
    <w:rsid w:val="00A010E4"/>
    <w:rsid w:val="00A3748F"/>
    <w:rsid w:val="00A50C95"/>
    <w:rsid w:val="00A811BE"/>
    <w:rsid w:val="00AB244C"/>
    <w:rsid w:val="00AB47A1"/>
    <w:rsid w:val="00AB49E3"/>
    <w:rsid w:val="00B1462F"/>
    <w:rsid w:val="00B3592B"/>
    <w:rsid w:val="00B375CA"/>
    <w:rsid w:val="00B4578E"/>
    <w:rsid w:val="00B61809"/>
    <w:rsid w:val="00B630DE"/>
    <w:rsid w:val="00B64D06"/>
    <w:rsid w:val="00BB0D97"/>
    <w:rsid w:val="00BD6B24"/>
    <w:rsid w:val="00C203F6"/>
    <w:rsid w:val="00C22AF4"/>
    <w:rsid w:val="00C33849"/>
    <w:rsid w:val="00C72B4C"/>
    <w:rsid w:val="00C869FE"/>
    <w:rsid w:val="00C909B9"/>
    <w:rsid w:val="00CC7C02"/>
    <w:rsid w:val="00CD2394"/>
    <w:rsid w:val="00D27BE5"/>
    <w:rsid w:val="00D520E9"/>
    <w:rsid w:val="00D601F2"/>
    <w:rsid w:val="00D838EA"/>
    <w:rsid w:val="00DA40B5"/>
    <w:rsid w:val="00DC205C"/>
    <w:rsid w:val="00DD26E0"/>
    <w:rsid w:val="00DF7CFB"/>
    <w:rsid w:val="00E17358"/>
    <w:rsid w:val="00EA4D0A"/>
    <w:rsid w:val="00EB741B"/>
    <w:rsid w:val="00EB7FC2"/>
    <w:rsid w:val="00EC1D40"/>
    <w:rsid w:val="00F1748B"/>
    <w:rsid w:val="00F37E7F"/>
    <w:rsid w:val="00F5015D"/>
    <w:rsid w:val="00FC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0C8914FC94FF19C3AEAA3A595BC45">
    <w:name w:val="B890C8914FC94FF19C3AEAA3A595BC45"/>
  </w:style>
  <w:style w:type="paragraph" w:customStyle="1" w:styleId="DD5297374BB242E58DDE02A911B66F26">
    <w:name w:val="DD5297374BB242E58DDE02A911B66F26"/>
  </w:style>
  <w:style w:type="paragraph" w:customStyle="1" w:styleId="01D1E1E7132D4D0FA989A6D7C2D14AF4">
    <w:name w:val="01D1E1E7132D4D0FA989A6D7C2D14AF4"/>
    <w:rsid w:val="00A50C95"/>
  </w:style>
  <w:style w:type="paragraph" w:customStyle="1" w:styleId="53A6E1E3A02443ED93315859180DEEC7">
    <w:name w:val="53A6E1E3A02443ED93315859180DEEC7"/>
    <w:rsid w:val="00B1462F"/>
  </w:style>
  <w:style w:type="paragraph" w:customStyle="1" w:styleId="4302D281FD9845598181CC16C204942B">
    <w:name w:val="4302D281FD9845598181CC16C204942B"/>
    <w:rsid w:val="00B1462F"/>
  </w:style>
  <w:style w:type="paragraph" w:customStyle="1" w:styleId="F0137B5A7B2E497E88071C5AEB1EFD5F">
    <w:name w:val="F0137B5A7B2E497E88071C5AEB1EFD5F"/>
    <w:rsid w:val="000F42FC"/>
    <w:rPr>
      <w:kern w:val="2"/>
      <w14:ligatures w14:val="standardContextual"/>
    </w:rPr>
  </w:style>
  <w:style w:type="paragraph" w:customStyle="1" w:styleId="76F3D3DDFE024C9DA7AD78A44A52A9EB">
    <w:name w:val="76F3D3DDFE024C9DA7AD78A44A52A9EB"/>
    <w:rsid w:val="000F42FC"/>
    <w:rPr>
      <w:kern w:val="2"/>
      <w14:ligatures w14:val="standardContextual"/>
    </w:rPr>
  </w:style>
  <w:style w:type="paragraph" w:customStyle="1" w:styleId="99CC8B13C9084D7D817ED738D065607F">
    <w:name w:val="99CC8B13C9084D7D817ED738D065607F"/>
    <w:rsid w:val="000F42F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FA2F33E-269E-4F1E-9FBD-A2F624EBBA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B4F96B-E153-4CA7-AC55-C8339311D3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2024-01-12T18:44:00Z</dcterms:created>
  <dcterms:modified xsi:type="dcterms:W3CDTF">2024-01-12T18:44:00Z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TC034630879991</vt:lpwstr>
  </property>
</Properties>
</file>